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49476" w14:textId="77777777" w:rsidR="00E8282E" w:rsidRDefault="00E8282E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4"/>
        <w:gridCol w:w="6486"/>
      </w:tblGrid>
      <w:tr w:rsidR="00E8282E" w14:paraId="3B3F7143" w14:textId="77777777">
        <w:trPr>
          <w:cantSplit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253059F8" w14:textId="77493CFF" w:rsidR="00E8282E" w:rsidRPr="00D47AF5" w:rsidRDefault="00E8282E">
            <w:pPr>
              <w:pStyle w:val="Heading5"/>
              <w:rPr>
                <w:rFonts w:ascii="Arial" w:hAnsi="Arial"/>
                <w:sz w:val="22"/>
              </w:rPr>
            </w:pPr>
            <w:r>
              <w:br w:type="page"/>
            </w:r>
            <w:r w:rsidR="0060328B">
              <w:rPr>
                <w:noProof/>
              </w:rPr>
              <w:drawing>
                <wp:inline distT="0" distB="0" distL="0" distR="0" wp14:anchorId="39A9A918" wp14:editId="18E3D403">
                  <wp:extent cx="1752600" cy="10953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F85689" w14:textId="77777777" w:rsidR="00E8282E" w:rsidRDefault="00E8282E">
            <w:pPr>
              <w:rPr>
                <w:rFonts w:ascii="Arial" w:hAnsi="Arial"/>
                <w:sz w:val="22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C9EA3" w14:textId="77777777" w:rsidR="00E8282E" w:rsidRDefault="00E8282E">
            <w:pPr>
              <w:rPr>
                <w:rFonts w:ascii="Arial" w:hAnsi="Arial"/>
                <w:b/>
                <w:sz w:val="22"/>
              </w:rPr>
            </w:pPr>
            <w:r w:rsidRPr="00D47AF5">
              <w:rPr>
                <w:rFonts w:ascii="Arial" w:hAnsi="Arial"/>
                <w:b/>
                <w:sz w:val="22"/>
              </w:rPr>
              <w:t>FORM OV 7A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2"/>
              </w:rPr>
              <w:t xml:space="preserve">   (</w:t>
            </w:r>
            <w:proofErr w:type="gramEnd"/>
            <w:r>
              <w:rPr>
                <w:rFonts w:ascii="Arial" w:hAnsi="Arial"/>
                <w:b/>
                <w:sz w:val="22"/>
              </w:rPr>
              <w:t>CSF4258)</w:t>
            </w:r>
            <w:r w:rsidRPr="00D47AF5">
              <w:rPr>
                <w:rFonts w:ascii="Arial" w:hAnsi="Arial"/>
                <w:b/>
                <w:sz w:val="22"/>
              </w:rPr>
              <w:tab/>
            </w:r>
            <w:r w:rsidRPr="00D47AF5">
              <w:rPr>
                <w:rFonts w:ascii="Arial" w:hAnsi="Arial"/>
                <w:b/>
                <w:sz w:val="22"/>
              </w:rPr>
              <w:tab/>
            </w:r>
          </w:p>
          <w:p w14:paraId="48FE9706" w14:textId="77777777" w:rsidR="00E8282E" w:rsidRDefault="00E8282E">
            <w:pPr>
              <w:rPr>
                <w:rFonts w:ascii="Arial" w:hAnsi="Arial"/>
                <w:b/>
                <w:sz w:val="22"/>
              </w:rPr>
            </w:pPr>
          </w:p>
          <w:p w14:paraId="69F4A9C7" w14:textId="77777777" w:rsidR="00E8282E" w:rsidRDefault="00111F4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EVENT-SPECIFIC </w:t>
            </w:r>
            <w:r w:rsidR="00E8282E" w:rsidRPr="00D47AF5">
              <w:rPr>
                <w:rFonts w:ascii="Arial" w:hAnsi="Arial"/>
                <w:b/>
                <w:sz w:val="22"/>
              </w:rPr>
              <w:t>PARENTAL CONSENT FORM</w:t>
            </w:r>
          </w:p>
          <w:p w14:paraId="6A222702" w14:textId="77777777" w:rsidR="0039722D" w:rsidRPr="0039722D" w:rsidRDefault="0039722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(This f</w:t>
            </w:r>
            <w:r w:rsidRPr="0039722D">
              <w:rPr>
                <w:rFonts w:ascii="Arial" w:hAnsi="Arial"/>
                <w:sz w:val="18"/>
                <w:szCs w:val="18"/>
              </w:rPr>
              <w:t xml:space="preserve">orm should be amended as required to make it best fit for </w:t>
            </w:r>
            <w:r>
              <w:rPr>
                <w:rFonts w:ascii="Arial" w:hAnsi="Arial"/>
                <w:sz w:val="18"/>
                <w:szCs w:val="18"/>
              </w:rPr>
              <w:t>each</w:t>
            </w:r>
            <w:r w:rsidRPr="0039722D">
              <w:rPr>
                <w:rFonts w:ascii="Arial" w:hAnsi="Arial"/>
                <w:sz w:val="18"/>
                <w:szCs w:val="18"/>
              </w:rPr>
              <w:t xml:space="preserve"> specific event or purpose</w:t>
            </w:r>
            <w:r>
              <w:rPr>
                <w:rFonts w:ascii="Arial" w:hAnsi="Arial"/>
                <w:sz w:val="18"/>
                <w:szCs w:val="18"/>
              </w:rPr>
              <w:t xml:space="preserve"> for which it is to be used.</w:t>
            </w:r>
            <w:r w:rsidRPr="0039722D">
              <w:rPr>
                <w:rFonts w:ascii="Arial" w:hAnsi="Arial"/>
                <w:sz w:val="18"/>
                <w:szCs w:val="18"/>
              </w:rPr>
              <w:t>)</w:t>
            </w:r>
          </w:p>
        </w:tc>
      </w:tr>
      <w:tr w:rsidR="00E8282E" w14:paraId="1967900E" w14:textId="77777777">
        <w:trPr>
          <w:cantSplit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0BE8E2A5" w14:textId="77777777" w:rsidR="00E8282E" w:rsidRDefault="00E8282E">
            <w:pPr>
              <w:rPr>
                <w:rFonts w:ascii="Arial" w:hAnsi="Arial"/>
                <w:b/>
                <w:sz w:val="22"/>
              </w:rPr>
            </w:pPr>
          </w:p>
          <w:p w14:paraId="004B9C7A" w14:textId="77777777" w:rsidR="00E8282E" w:rsidRDefault="00E8282E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BEA133" w14:textId="77777777" w:rsidR="00E8282E" w:rsidRDefault="00E8282E">
            <w:pPr>
              <w:rPr>
                <w:rFonts w:ascii="Arial" w:hAnsi="Arial"/>
                <w:sz w:val="22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B1A29" w14:textId="77777777" w:rsidR="00E8282E" w:rsidRPr="009A53A0" w:rsidRDefault="00E8282E">
            <w:pPr>
              <w:rPr>
                <w:rFonts w:ascii="Calibri" w:hAnsi="Calibri" w:cs="Calibri"/>
                <w:szCs w:val="24"/>
              </w:rPr>
            </w:pPr>
            <w:r w:rsidRPr="000208DE">
              <w:rPr>
                <w:rFonts w:ascii="Arial" w:hAnsi="Arial"/>
                <w:b/>
                <w:szCs w:val="24"/>
              </w:rPr>
              <w:t>Establishment</w:t>
            </w:r>
            <w:r>
              <w:rPr>
                <w:rFonts w:ascii="Arial" w:hAnsi="Arial"/>
                <w:b/>
                <w:sz w:val="22"/>
              </w:rPr>
              <w:t>:</w:t>
            </w:r>
            <w:r>
              <w:rPr>
                <w:rFonts w:ascii="Arial" w:hAnsi="Arial"/>
                <w:b/>
                <w:sz w:val="22"/>
              </w:rPr>
              <w:tab/>
            </w:r>
            <w:proofErr w:type="spellStart"/>
            <w:r w:rsidR="00A87E73" w:rsidRPr="009A53A0">
              <w:rPr>
                <w:rFonts w:ascii="Calibri" w:hAnsi="Calibri" w:cs="Calibri"/>
                <w:b/>
                <w:szCs w:val="24"/>
              </w:rPr>
              <w:t>Bonneygrove</w:t>
            </w:r>
            <w:proofErr w:type="spellEnd"/>
            <w:r w:rsidR="00A87E73" w:rsidRPr="009A53A0">
              <w:rPr>
                <w:rFonts w:ascii="Calibri" w:hAnsi="Calibri" w:cs="Calibri"/>
                <w:b/>
                <w:szCs w:val="24"/>
              </w:rPr>
              <w:t xml:space="preserve"> Primary School</w:t>
            </w:r>
          </w:p>
        </w:tc>
      </w:tr>
    </w:tbl>
    <w:p w14:paraId="350E37FD" w14:textId="77777777" w:rsidR="00E8282E" w:rsidRDefault="00E8282E">
      <w:pPr>
        <w:pStyle w:val="Header"/>
        <w:tabs>
          <w:tab w:val="clear" w:pos="4153"/>
          <w:tab w:val="clear" w:pos="8306"/>
        </w:tabs>
        <w:rPr>
          <w:rFonts w:ascii="Arial" w:hAnsi="Arial"/>
          <w:sz w:val="22"/>
        </w:rPr>
      </w:pPr>
    </w:p>
    <w:p w14:paraId="7D86A2A6" w14:textId="77777777" w:rsidR="00E8282E" w:rsidRPr="000208DE" w:rsidRDefault="00E8282E">
      <w:pPr>
        <w:pStyle w:val="Header"/>
        <w:tabs>
          <w:tab w:val="clear" w:pos="4153"/>
          <w:tab w:val="clear" w:pos="8306"/>
        </w:tabs>
        <w:rPr>
          <w:rFonts w:ascii="Arial" w:hAnsi="Arial"/>
          <w:b/>
          <w:szCs w:val="24"/>
        </w:rPr>
      </w:pPr>
      <w:r w:rsidRPr="000208DE">
        <w:rPr>
          <w:rFonts w:ascii="Arial" w:hAnsi="Arial"/>
          <w:b/>
          <w:szCs w:val="24"/>
        </w:rPr>
        <w:t xml:space="preserve">To be completed by </w:t>
      </w:r>
      <w:r w:rsidR="00AA1A4B">
        <w:rPr>
          <w:rFonts w:ascii="Arial" w:hAnsi="Arial"/>
          <w:b/>
          <w:szCs w:val="24"/>
        </w:rPr>
        <w:t>visit</w:t>
      </w:r>
      <w:r w:rsidRPr="000208DE">
        <w:rPr>
          <w:rFonts w:ascii="Arial" w:hAnsi="Arial"/>
          <w:b/>
          <w:szCs w:val="24"/>
        </w:rPr>
        <w:t xml:space="preserve"> leader/organiser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809"/>
        <w:gridCol w:w="3254"/>
        <w:gridCol w:w="284"/>
        <w:gridCol w:w="3686"/>
        <w:gridCol w:w="6"/>
        <w:gridCol w:w="992"/>
      </w:tblGrid>
      <w:tr w:rsidR="00E8282E" w14:paraId="724E592E" w14:textId="77777777" w:rsidTr="00041AA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ADEC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Visit: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F4B3" w14:textId="4D105906" w:rsidR="00E8282E" w:rsidRDefault="002B315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SCIENCE MUSEUM</w:t>
            </w:r>
          </w:p>
        </w:tc>
      </w:tr>
      <w:tr w:rsidR="00E8282E" w14:paraId="3DF5E650" w14:textId="77777777" w:rsidTr="00041AA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37F7" w14:textId="77777777" w:rsidR="00E8282E" w:rsidRDefault="00AA1A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Visit</w:t>
            </w:r>
            <w:r w:rsidR="00E8282E">
              <w:rPr>
                <w:rFonts w:ascii="Arial" w:hAnsi="Arial"/>
                <w:sz w:val="22"/>
              </w:rPr>
              <w:t xml:space="preserve"> Leader: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DB1D" w14:textId="6473FB2B" w:rsidR="00E8282E" w:rsidRDefault="002B315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MRS ARNETT </w:t>
            </w:r>
          </w:p>
        </w:tc>
      </w:tr>
      <w:tr w:rsidR="00E8282E" w14:paraId="36838F10" w14:textId="77777777" w:rsidTr="00041AA8">
        <w:trPr>
          <w:cantSplit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9171CB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Date of Visit:</w:t>
            </w:r>
          </w:p>
        </w:tc>
        <w:tc>
          <w:tcPr>
            <w:tcW w:w="35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C72D58" w14:textId="2A0A47F7" w:rsidR="00E8282E" w:rsidRDefault="0016799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MONDAY, 8</w:t>
            </w:r>
            <w:r w:rsidRPr="00167991">
              <w:rPr>
                <w:rFonts w:ascii="Arial" w:hAnsi="Arial"/>
                <w:sz w:val="22"/>
                <w:vertAlign w:val="superscript"/>
              </w:rPr>
              <w:t>TH</w:t>
            </w:r>
            <w:r>
              <w:rPr>
                <w:rFonts w:ascii="Arial" w:hAnsi="Arial"/>
                <w:sz w:val="22"/>
              </w:rPr>
              <w:t xml:space="preserve"> DECEMBER</w:t>
            </w: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37670" w14:textId="37C905A3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6641FDA5" w14:textId="77777777" w:rsidTr="00041AA8">
        <w:trPr>
          <w:cantSplit/>
        </w:trPr>
        <w:tc>
          <w:tcPr>
            <w:tcW w:w="5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4339F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Is a photograph of participant required:</w:t>
            </w:r>
          </w:p>
        </w:tc>
        <w:tc>
          <w:tcPr>
            <w:tcW w:w="468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60A8" w14:textId="02B22BDB" w:rsidR="00E8282E" w:rsidRDefault="00042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</w:t>
            </w:r>
          </w:p>
        </w:tc>
      </w:tr>
      <w:tr w:rsidR="00E8282E" w14:paraId="7A413398" w14:textId="77777777" w:rsidTr="00041AA8">
        <w:tc>
          <w:tcPr>
            <w:tcW w:w="5063" w:type="dxa"/>
            <w:gridSpan w:val="2"/>
          </w:tcPr>
          <w:p w14:paraId="0CACA35F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4968" w:type="dxa"/>
            <w:gridSpan w:val="4"/>
          </w:tcPr>
          <w:p w14:paraId="560433B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71EBE916" w14:textId="77777777" w:rsidTr="00041AA8">
        <w:trPr>
          <w:cantSplit/>
        </w:trPr>
        <w:tc>
          <w:tcPr>
            <w:tcW w:w="10031" w:type="dxa"/>
            <w:gridSpan w:val="6"/>
          </w:tcPr>
          <w:p w14:paraId="326543EF" w14:textId="77777777" w:rsidR="00E8282E" w:rsidRPr="000208DE" w:rsidRDefault="00E8282E">
            <w:pPr>
              <w:pStyle w:val="Header"/>
              <w:tabs>
                <w:tab w:val="clear" w:pos="4153"/>
                <w:tab w:val="clear" w:pos="8306"/>
              </w:tabs>
              <w:spacing w:after="120"/>
              <w:rPr>
                <w:rFonts w:ascii="Arial" w:hAnsi="Arial"/>
                <w:szCs w:val="24"/>
              </w:rPr>
            </w:pPr>
            <w:r w:rsidRPr="000208DE">
              <w:rPr>
                <w:rFonts w:ascii="Arial" w:hAnsi="Arial"/>
                <w:b/>
                <w:szCs w:val="24"/>
              </w:rPr>
              <w:t xml:space="preserve">To be completed by </w:t>
            </w:r>
            <w:r w:rsidR="000208DE" w:rsidRPr="000208DE">
              <w:rPr>
                <w:rFonts w:ascii="Arial" w:hAnsi="Arial"/>
                <w:b/>
                <w:szCs w:val="24"/>
              </w:rPr>
              <w:t>person with parental responsibility for the</w:t>
            </w:r>
            <w:r w:rsidRPr="000208DE">
              <w:rPr>
                <w:rFonts w:ascii="Arial" w:hAnsi="Arial"/>
                <w:b/>
                <w:szCs w:val="24"/>
              </w:rPr>
              <w:t xml:space="preserve"> child/young person.</w:t>
            </w:r>
          </w:p>
        </w:tc>
      </w:tr>
      <w:tr w:rsidR="00E8282E" w14:paraId="0E731129" w14:textId="77777777" w:rsidTr="00041AA8">
        <w:trPr>
          <w:cantSplit/>
          <w:trHeight w:val="240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59D2DA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spacing w:before="120"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Child/Young Persons Full Name:</w:t>
            </w:r>
            <w:r>
              <w:rPr>
                <w:rFonts w:ascii="Arial" w:hAnsi="Arial"/>
                <w:b/>
                <w:sz w:val="22"/>
              </w:rPr>
              <w:tab/>
            </w:r>
          </w:p>
          <w:p w14:paraId="4AFAB15D" w14:textId="21FDC430" w:rsidR="00E8282E" w:rsidRPr="00B91734" w:rsidRDefault="00E8282E">
            <w:pPr>
              <w:pStyle w:val="Header"/>
              <w:tabs>
                <w:tab w:val="clear" w:pos="4153"/>
                <w:tab w:val="clear" w:pos="8306"/>
              </w:tabs>
              <w:spacing w:before="120" w:after="120"/>
              <w:rPr>
                <w:rFonts w:ascii="Arial" w:hAnsi="Arial"/>
                <w:b/>
                <w:bCs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Date of Birth:</w:t>
            </w:r>
            <w:r>
              <w:rPr>
                <w:rFonts w:ascii="Arial" w:hAnsi="Arial"/>
                <w:b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ab/>
            </w:r>
            <w:r w:rsidR="00F52F03">
              <w:rPr>
                <w:rFonts w:ascii="Arial" w:hAnsi="Arial"/>
                <w:sz w:val="22"/>
              </w:rPr>
              <w:t xml:space="preserve">                                    </w:t>
            </w:r>
            <w:r w:rsidR="00C04381">
              <w:rPr>
                <w:rFonts w:ascii="Arial" w:hAnsi="Arial"/>
                <w:sz w:val="22"/>
              </w:rPr>
              <w:t xml:space="preserve">                         </w:t>
            </w:r>
            <w:r w:rsidR="00F52F03" w:rsidRPr="00C04381">
              <w:rPr>
                <w:rFonts w:ascii="Arial" w:hAnsi="Arial"/>
                <w:b/>
                <w:color w:val="000000"/>
                <w:sz w:val="22"/>
              </w:rPr>
              <w:t>Passport No.</w:t>
            </w:r>
            <w:r w:rsidR="00F52F03" w:rsidRPr="00C04381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B91734">
              <w:rPr>
                <w:rFonts w:ascii="Arial" w:hAnsi="Arial"/>
                <w:color w:val="000000"/>
                <w:sz w:val="22"/>
              </w:rPr>
              <w:t>(</w:t>
            </w:r>
            <w:r w:rsidR="00B91734">
              <w:rPr>
                <w:rFonts w:ascii="Arial" w:hAnsi="Arial"/>
                <w:b/>
                <w:bCs/>
                <w:color w:val="000000"/>
                <w:sz w:val="22"/>
              </w:rPr>
              <w:t>Not Required)</w:t>
            </w:r>
          </w:p>
        </w:tc>
      </w:tr>
      <w:tr w:rsidR="00E8282E" w14:paraId="38A3B6C7" w14:textId="77777777" w:rsidTr="00041AA8">
        <w:trPr>
          <w:cantSplit/>
          <w:trHeight w:val="240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60A3D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Does the above person:</w:t>
            </w:r>
          </w:p>
        </w:tc>
      </w:tr>
      <w:tr w:rsidR="00E8282E" w14:paraId="7F450347" w14:textId="77777777" w:rsidTr="00041AA8">
        <w:trPr>
          <w:cantSplit/>
          <w:trHeight w:val="240"/>
        </w:trPr>
        <w:tc>
          <w:tcPr>
            <w:tcW w:w="9033" w:type="dxa"/>
            <w:gridSpan w:val="4"/>
            <w:tcBorders>
              <w:left w:val="single" w:sz="4" w:space="0" w:color="auto"/>
            </w:tcBorders>
          </w:tcPr>
          <w:p w14:paraId="7BA7CA6E" w14:textId="77777777" w:rsidR="00E8282E" w:rsidRDefault="00E8282E">
            <w:pPr>
              <w:pStyle w:val="Header"/>
              <w:numPr>
                <w:ilvl w:val="0"/>
                <w:numId w:val="2"/>
              </w:numPr>
              <w:tabs>
                <w:tab w:val="clear" w:pos="1588"/>
                <w:tab w:val="clear" w:pos="4153"/>
                <w:tab w:val="clear" w:pos="8306"/>
                <w:tab w:val="left" w:pos="993"/>
              </w:tabs>
              <w:ind w:left="99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Have a medical condition requiring medical treatment or medication?</w:t>
            </w:r>
          </w:p>
        </w:tc>
        <w:tc>
          <w:tcPr>
            <w:tcW w:w="998" w:type="dxa"/>
            <w:gridSpan w:val="2"/>
            <w:tcBorders>
              <w:left w:val="nil"/>
              <w:right w:val="single" w:sz="4" w:space="0" w:color="auto"/>
            </w:tcBorders>
          </w:tcPr>
          <w:p w14:paraId="6F0DCB81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Y/N</w:t>
            </w:r>
          </w:p>
        </w:tc>
      </w:tr>
      <w:tr w:rsidR="00E8282E" w14:paraId="2BBA0447" w14:textId="77777777" w:rsidTr="00041AA8">
        <w:trPr>
          <w:cantSplit/>
          <w:trHeight w:val="240"/>
        </w:trPr>
        <w:tc>
          <w:tcPr>
            <w:tcW w:w="9033" w:type="dxa"/>
            <w:gridSpan w:val="4"/>
            <w:tcBorders>
              <w:left w:val="single" w:sz="4" w:space="0" w:color="auto"/>
            </w:tcBorders>
          </w:tcPr>
          <w:p w14:paraId="159BBEE5" w14:textId="77777777" w:rsidR="00E8282E" w:rsidRDefault="00E8282E">
            <w:pPr>
              <w:pStyle w:val="Header"/>
              <w:numPr>
                <w:ilvl w:val="0"/>
                <w:numId w:val="2"/>
              </w:numPr>
              <w:tabs>
                <w:tab w:val="clear" w:pos="1588"/>
                <w:tab w:val="clear" w:pos="4153"/>
                <w:tab w:val="clear" w:pos="8306"/>
                <w:tab w:val="left" w:pos="993"/>
              </w:tabs>
              <w:ind w:left="99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Have an allergy to certain medications?</w:t>
            </w:r>
          </w:p>
        </w:tc>
        <w:tc>
          <w:tcPr>
            <w:tcW w:w="998" w:type="dxa"/>
            <w:gridSpan w:val="2"/>
            <w:tcBorders>
              <w:left w:val="nil"/>
              <w:right w:val="single" w:sz="4" w:space="0" w:color="auto"/>
            </w:tcBorders>
          </w:tcPr>
          <w:p w14:paraId="12F713A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Y/N</w:t>
            </w:r>
          </w:p>
        </w:tc>
      </w:tr>
      <w:tr w:rsidR="00E8282E" w14:paraId="4F93C595" w14:textId="77777777" w:rsidTr="00041AA8">
        <w:trPr>
          <w:cantSplit/>
          <w:trHeight w:val="240"/>
        </w:trPr>
        <w:tc>
          <w:tcPr>
            <w:tcW w:w="9033" w:type="dxa"/>
            <w:gridSpan w:val="4"/>
            <w:tcBorders>
              <w:left w:val="single" w:sz="4" w:space="0" w:color="auto"/>
            </w:tcBorders>
          </w:tcPr>
          <w:p w14:paraId="1A42CF05" w14:textId="77777777" w:rsidR="00E8282E" w:rsidRDefault="00190140">
            <w:pPr>
              <w:pStyle w:val="Header"/>
              <w:numPr>
                <w:ilvl w:val="0"/>
                <w:numId w:val="3"/>
              </w:numPr>
              <w:tabs>
                <w:tab w:val="clear" w:pos="720"/>
                <w:tab w:val="clear" w:pos="4153"/>
                <w:tab w:val="clear" w:pos="8306"/>
                <w:tab w:val="num" w:pos="993"/>
              </w:tabs>
              <w:ind w:hanging="15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Is s</w:t>
            </w:r>
            <w:r w:rsidR="00E8282E">
              <w:rPr>
                <w:rFonts w:ascii="Arial" w:hAnsi="Arial"/>
                <w:sz w:val="22"/>
              </w:rPr>
              <w:t>/</w:t>
            </w:r>
            <w:r>
              <w:rPr>
                <w:rFonts w:ascii="Arial" w:hAnsi="Arial"/>
                <w:sz w:val="22"/>
              </w:rPr>
              <w:t xml:space="preserve">he able to administer </w:t>
            </w:r>
            <w:r w:rsidR="00E8282E">
              <w:rPr>
                <w:rFonts w:ascii="Arial" w:hAnsi="Arial"/>
                <w:sz w:val="22"/>
              </w:rPr>
              <w:t>her</w:t>
            </w:r>
            <w:r>
              <w:rPr>
                <w:rFonts w:ascii="Arial" w:hAnsi="Arial"/>
                <w:sz w:val="22"/>
              </w:rPr>
              <w:t>/his</w:t>
            </w:r>
            <w:r w:rsidR="00E8282E">
              <w:rPr>
                <w:rFonts w:ascii="Arial" w:hAnsi="Arial"/>
                <w:sz w:val="22"/>
              </w:rPr>
              <w:t xml:space="preserve"> own medication?</w:t>
            </w:r>
          </w:p>
        </w:tc>
        <w:tc>
          <w:tcPr>
            <w:tcW w:w="998" w:type="dxa"/>
            <w:gridSpan w:val="2"/>
            <w:tcBorders>
              <w:left w:val="nil"/>
              <w:right w:val="single" w:sz="4" w:space="0" w:color="auto"/>
            </w:tcBorders>
          </w:tcPr>
          <w:p w14:paraId="100CA146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Y/N</w:t>
            </w:r>
          </w:p>
        </w:tc>
      </w:tr>
      <w:tr w:rsidR="00E8282E" w14:paraId="0C57E149" w14:textId="77777777" w:rsidTr="00041AA8">
        <w:trPr>
          <w:cantSplit/>
          <w:trHeight w:val="240"/>
        </w:trPr>
        <w:tc>
          <w:tcPr>
            <w:tcW w:w="100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730FC615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Please give details of medical condition/treatments or allergies to medications below:</w:t>
            </w:r>
          </w:p>
          <w:p w14:paraId="3F2F157B" w14:textId="77777777" w:rsidR="00141476" w:rsidRDefault="00141476" w:rsidP="0014147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18FD04EA" w14:textId="77777777" w:rsidTr="00041AA8">
        <w:trPr>
          <w:cantSplit/>
          <w:trHeight w:val="240"/>
        </w:trPr>
        <w:tc>
          <w:tcPr>
            <w:tcW w:w="903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226A5994" w14:textId="77777777" w:rsidR="00E8282E" w:rsidRPr="00C04381" w:rsidRDefault="001901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Has s</w:t>
            </w:r>
            <w:r w:rsidR="00041AA8" w:rsidRPr="00C04381">
              <w:rPr>
                <w:rFonts w:ascii="Arial" w:hAnsi="Arial"/>
                <w:color w:val="000000"/>
                <w:sz w:val="22"/>
              </w:rPr>
              <w:t>/he received a tetanus injection in the last 5 years?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4FB551C" w14:textId="77777777" w:rsidR="00E8282E" w:rsidRPr="00C04381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00"/>
                <w:sz w:val="22"/>
              </w:rPr>
            </w:pPr>
            <w:r w:rsidRPr="00C04381">
              <w:rPr>
                <w:rFonts w:ascii="Arial" w:hAnsi="Arial"/>
                <w:color w:val="000000"/>
                <w:sz w:val="22"/>
              </w:rPr>
              <w:t>Y/N</w:t>
            </w:r>
          </w:p>
        </w:tc>
      </w:tr>
      <w:tr w:rsidR="00763BCF" w14:paraId="05D92558" w14:textId="77777777" w:rsidTr="00190140">
        <w:trPr>
          <w:cantSplit/>
          <w:trHeight w:val="240"/>
        </w:trPr>
        <w:tc>
          <w:tcPr>
            <w:tcW w:w="9039" w:type="dxa"/>
            <w:gridSpan w:val="5"/>
            <w:tcBorders>
              <w:left w:val="single" w:sz="4" w:space="0" w:color="auto"/>
            </w:tcBorders>
          </w:tcPr>
          <w:p w14:paraId="3DB25482" w14:textId="77777777" w:rsidR="00763BCF" w:rsidRPr="00763BCF" w:rsidRDefault="001901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FF0000"/>
                <w:sz w:val="22"/>
              </w:rPr>
            </w:pPr>
            <w:r>
              <w:rPr>
                <w:rFonts w:ascii="Arial" w:hAnsi="Arial"/>
                <w:sz w:val="22"/>
              </w:rPr>
              <w:t>Has s</w:t>
            </w:r>
            <w:r w:rsidR="00041AA8">
              <w:rPr>
                <w:rFonts w:ascii="Arial" w:hAnsi="Arial"/>
                <w:sz w:val="22"/>
              </w:rPr>
              <w:t>/he been in contact with any contagious or infectious diseases or suffered from anything in the last four weeks that may become contagious or infectious?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D60CE59" w14:textId="77777777" w:rsidR="00763BCF" w:rsidRPr="00041AA8" w:rsidRDefault="00763BCF" w:rsidP="00763BCF">
            <w:pPr>
              <w:pStyle w:val="Header"/>
              <w:tabs>
                <w:tab w:val="clear" w:pos="4153"/>
                <w:tab w:val="clear" w:pos="8306"/>
              </w:tabs>
              <w:ind w:right="-108"/>
              <w:rPr>
                <w:rFonts w:ascii="Arial" w:hAnsi="Arial"/>
                <w:color w:val="000000"/>
                <w:sz w:val="22"/>
              </w:rPr>
            </w:pPr>
            <w:r w:rsidRPr="00041AA8">
              <w:rPr>
                <w:rFonts w:ascii="Arial" w:hAnsi="Arial"/>
                <w:color w:val="000000"/>
                <w:sz w:val="22"/>
              </w:rPr>
              <w:t>Y/N</w:t>
            </w:r>
          </w:p>
        </w:tc>
      </w:tr>
      <w:tr w:rsidR="00E8282E" w14:paraId="0F11601F" w14:textId="77777777" w:rsidTr="00041AA8">
        <w:trPr>
          <w:cantSplit/>
          <w:trHeight w:val="240"/>
        </w:trPr>
        <w:tc>
          <w:tcPr>
            <w:tcW w:w="100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767A61EE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If yes, give details:</w:t>
            </w:r>
          </w:p>
          <w:p w14:paraId="500BD3CE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70C978D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7C2E1610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340C4796" w14:textId="77777777" w:rsidTr="00041AA8">
        <w:trPr>
          <w:cantSplit/>
          <w:trHeight w:val="240"/>
        </w:trPr>
        <w:tc>
          <w:tcPr>
            <w:tcW w:w="903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79E522FA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67BBCF1" w14:textId="06D6D156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3D409EC6" w14:textId="77777777" w:rsidTr="00041A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100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6231DC2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I wish to draw the following to the </w:t>
            </w:r>
            <w:r w:rsidR="00190140">
              <w:rPr>
                <w:rFonts w:ascii="Arial" w:hAnsi="Arial"/>
                <w:sz w:val="22"/>
              </w:rPr>
              <w:t>visit</w:t>
            </w:r>
            <w:r>
              <w:rPr>
                <w:rFonts w:ascii="Arial" w:hAnsi="Arial"/>
                <w:sz w:val="22"/>
              </w:rPr>
              <w:t xml:space="preserve"> leader's attention </w:t>
            </w:r>
            <w:r>
              <w:rPr>
                <w:rFonts w:ascii="Arial" w:hAnsi="Arial"/>
                <w:sz w:val="16"/>
              </w:rPr>
              <w:t xml:space="preserve">(e.g. allergies, phobias, travel sickness, toileting difficulties, </w:t>
            </w:r>
            <w:proofErr w:type="gramStart"/>
            <w:r>
              <w:rPr>
                <w:rFonts w:ascii="Arial" w:hAnsi="Arial"/>
                <w:sz w:val="16"/>
              </w:rPr>
              <w:t>sleep walking</w:t>
            </w:r>
            <w:proofErr w:type="gramEnd"/>
            <w:r>
              <w:rPr>
                <w:rFonts w:ascii="Arial" w:hAnsi="Arial"/>
                <w:sz w:val="16"/>
              </w:rPr>
              <w:t>, recent operations or treatments, other conditions which may affect fitness to participate in certain activities)</w:t>
            </w:r>
            <w:r>
              <w:rPr>
                <w:rFonts w:ascii="Arial" w:hAnsi="Arial"/>
                <w:sz w:val="22"/>
              </w:rPr>
              <w:t>:</w:t>
            </w:r>
          </w:p>
          <w:p w14:paraId="1C397445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632E37E8" w14:textId="77777777" w:rsidR="00190140" w:rsidRDefault="001901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7F23AC00" w14:textId="77777777" w:rsidR="00190140" w:rsidRDefault="001901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168A6B5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5744E5CF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  <w:p w14:paraId="0931240C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763BCF" w14:paraId="798001EE" w14:textId="77777777" w:rsidTr="00041A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100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B6C7E9B" w14:textId="77777777" w:rsidR="00763BCF" w:rsidRDefault="00763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4"/>
              </w:rPr>
            </w:pPr>
          </w:p>
          <w:p w14:paraId="133E4DCB" w14:textId="77777777" w:rsidR="00807E19" w:rsidRDefault="00807E1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4"/>
              </w:rPr>
            </w:pPr>
          </w:p>
          <w:p w14:paraId="78772AB7" w14:textId="77777777" w:rsidR="000E50DD" w:rsidRDefault="000E50D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4"/>
              </w:rPr>
            </w:pPr>
          </w:p>
          <w:p w14:paraId="18FF028E" w14:textId="77777777" w:rsidR="00807E19" w:rsidRDefault="00807E1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4"/>
              </w:rPr>
            </w:pPr>
          </w:p>
          <w:p w14:paraId="7317F788" w14:textId="0849126E" w:rsidR="00807E19" w:rsidRPr="007B5299" w:rsidRDefault="00807E1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4"/>
              </w:rPr>
            </w:pPr>
          </w:p>
        </w:tc>
      </w:tr>
      <w:tr w:rsidR="00E8282E" w14:paraId="57B91E4E" w14:textId="77777777" w:rsidTr="00041AA8">
        <w:trPr>
          <w:cantSplit/>
        </w:trPr>
        <w:tc>
          <w:tcPr>
            <w:tcW w:w="1003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A8CA" w14:textId="35E526E3" w:rsidR="00E8282E" w:rsidRPr="00F52F03" w:rsidRDefault="00E8282E" w:rsidP="000208D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</w:tr>
    </w:tbl>
    <w:p w14:paraId="73CC76C4" w14:textId="77777777" w:rsidR="00E8282E" w:rsidRDefault="00E8282E"/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2376"/>
        <w:gridCol w:w="1134"/>
        <w:gridCol w:w="3195"/>
        <w:gridCol w:w="3326"/>
      </w:tblGrid>
      <w:tr w:rsidR="00190140" w14:paraId="0426E611" w14:textId="77777777" w:rsidTr="00190140">
        <w:trPr>
          <w:cantSplit/>
          <w:trHeight w:val="271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34A5" w14:textId="77777777" w:rsidR="00190140" w:rsidRDefault="00190140" w:rsidP="00513A0F">
            <w:pPr>
              <w:pStyle w:val="Header"/>
              <w:tabs>
                <w:tab w:val="clear" w:pos="4153"/>
                <w:tab w:val="clear" w:pos="8306"/>
              </w:tabs>
              <w:spacing w:before="120" w:after="6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lastRenderedPageBreak/>
              <w:t>HOME AND EMERGENCY CONTACT INFORMATION</w:t>
            </w:r>
          </w:p>
          <w:p w14:paraId="2AF13FBC" w14:textId="77777777" w:rsidR="0097518E" w:rsidRPr="00DD23E8" w:rsidRDefault="002C196E" w:rsidP="00513A0F">
            <w:pPr>
              <w:pStyle w:val="Header"/>
              <w:tabs>
                <w:tab w:val="clear" w:pos="4153"/>
                <w:tab w:val="clear" w:pos="8306"/>
              </w:tabs>
              <w:spacing w:after="60"/>
              <w:jc w:val="center"/>
              <w:rPr>
                <w:rFonts w:ascii="Arial" w:hAnsi="Arial"/>
                <w:sz w:val="18"/>
                <w:szCs w:val="18"/>
              </w:rPr>
            </w:pPr>
            <w:r w:rsidRPr="00DD23E8">
              <w:rPr>
                <w:rFonts w:ascii="Arial" w:hAnsi="Arial"/>
                <w:sz w:val="18"/>
                <w:szCs w:val="18"/>
              </w:rPr>
              <w:t>(</w:t>
            </w:r>
            <w:r w:rsidR="0097518E" w:rsidRPr="00DD23E8">
              <w:rPr>
                <w:rFonts w:ascii="Arial" w:hAnsi="Arial"/>
                <w:sz w:val="18"/>
                <w:szCs w:val="18"/>
              </w:rPr>
              <w:t xml:space="preserve">Must be contactable </w:t>
            </w:r>
            <w:r w:rsidR="00513A0F" w:rsidRPr="00DD23E8">
              <w:rPr>
                <w:rFonts w:ascii="Arial" w:hAnsi="Arial"/>
                <w:sz w:val="18"/>
                <w:szCs w:val="18"/>
              </w:rPr>
              <w:t>for the duration of the visit / activity</w:t>
            </w:r>
            <w:r w:rsidRPr="00DD23E8">
              <w:rPr>
                <w:rFonts w:ascii="Arial" w:hAnsi="Arial"/>
                <w:sz w:val="18"/>
                <w:szCs w:val="18"/>
              </w:rPr>
              <w:t>)</w:t>
            </w:r>
          </w:p>
        </w:tc>
      </w:tr>
      <w:tr w:rsidR="00E8282E" w14:paraId="1A033B25" w14:textId="77777777" w:rsidTr="00190140">
        <w:trPr>
          <w:cantSplit/>
          <w:trHeight w:val="271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4DAB0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67AD6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/>
                <w:sz w:val="22"/>
              </w:rPr>
            </w:pPr>
            <w:smartTag w:uri="urn:schemas-microsoft-com:office:smarttags" w:element="place">
              <w:r>
                <w:rPr>
                  <w:rFonts w:ascii="Arial" w:hAnsi="Arial"/>
                  <w:sz w:val="22"/>
                </w:rPr>
                <w:t>MAIN</w:t>
              </w:r>
            </w:smartTag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B348F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ALTERNATIVE</w:t>
            </w:r>
          </w:p>
        </w:tc>
      </w:tr>
      <w:tr w:rsidR="00190140" w14:paraId="42831DCD" w14:textId="77777777" w:rsidTr="00787BFB">
        <w:trPr>
          <w:cantSplit/>
          <w:trHeight w:val="271"/>
        </w:trPr>
        <w:tc>
          <w:tcPr>
            <w:tcW w:w="35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00C73F" w14:textId="77777777" w:rsidR="00190140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Name: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7DE87654" w14:textId="77777777" w:rsidR="00190140" w:rsidRDefault="00190140" w:rsidP="00513A0F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5A10686E" w14:textId="77777777" w:rsidR="00190140" w:rsidRDefault="001901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067D1E11" w14:textId="77777777" w:rsidTr="00787BFB">
        <w:trPr>
          <w:cantSplit/>
          <w:trHeight w:val="271"/>
        </w:trPr>
        <w:tc>
          <w:tcPr>
            <w:tcW w:w="35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1B1325" w14:textId="77777777" w:rsidR="00E8282E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Relationship: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18BA4BD5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3DFBF89B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732958" w14:paraId="12EA7A5A" w14:textId="77777777" w:rsidTr="00622D31">
        <w:trPr>
          <w:cantSplit/>
          <w:trHeight w:val="271"/>
        </w:trPr>
        <w:tc>
          <w:tcPr>
            <w:tcW w:w="35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F717CB" w14:textId="77777777" w:rsidR="00732958" w:rsidRDefault="00732958" w:rsidP="00622D3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0A588145" w14:textId="77777777" w:rsidR="00732958" w:rsidRDefault="00732958" w:rsidP="00622D3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0063E23A" w14:textId="77777777" w:rsidR="00732958" w:rsidRDefault="00732958" w:rsidP="00622D3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483F5ED5" w14:textId="77777777" w:rsidTr="00787BFB">
        <w:trPr>
          <w:cantSplit/>
          <w:trHeight w:val="271"/>
        </w:trPr>
        <w:tc>
          <w:tcPr>
            <w:tcW w:w="35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86499C6" w14:textId="77777777" w:rsidR="00E8282E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Address: 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566C294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0E78B834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4F88B423" w14:textId="77777777" w:rsidTr="00787BFB">
        <w:trPr>
          <w:cantSplit/>
          <w:trHeight w:val="271"/>
        </w:trPr>
        <w:tc>
          <w:tcPr>
            <w:tcW w:w="35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25F735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45898053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470CC259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786ED4B1" w14:textId="77777777" w:rsidTr="00787BFB">
        <w:trPr>
          <w:cantSplit/>
          <w:trHeight w:val="271"/>
        </w:trPr>
        <w:tc>
          <w:tcPr>
            <w:tcW w:w="35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737A75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4B2DA8E1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31B4996E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513A0F" w14:paraId="0A451799" w14:textId="77777777" w:rsidTr="00891E89">
        <w:trPr>
          <w:cantSplit/>
          <w:trHeight w:val="271"/>
        </w:trPr>
        <w:tc>
          <w:tcPr>
            <w:tcW w:w="2376" w:type="dxa"/>
            <w:tcBorders>
              <w:left w:val="single" w:sz="4" w:space="0" w:color="auto"/>
            </w:tcBorders>
          </w:tcPr>
          <w:p w14:paraId="4EE2924C" w14:textId="77777777" w:rsidR="00513A0F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Telephone Numbers:  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5133B29" w14:textId="77777777" w:rsidR="00513A0F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Day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2DD16DA9" w14:textId="77777777" w:rsidR="00513A0F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5668B719" w14:textId="77777777" w:rsidR="00513A0F" w:rsidRDefault="00513A0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891E89" w14:paraId="6BEE64C6" w14:textId="77777777" w:rsidTr="00787BFB">
        <w:trPr>
          <w:cantSplit/>
          <w:trHeight w:val="271"/>
        </w:trPr>
        <w:tc>
          <w:tcPr>
            <w:tcW w:w="2376" w:type="dxa"/>
            <w:tcBorders>
              <w:left w:val="single" w:sz="4" w:space="0" w:color="auto"/>
            </w:tcBorders>
          </w:tcPr>
          <w:p w14:paraId="17A6F012" w14:textId="77777777" w:rsidR="00891E89" w:rsidRDefault="00891E8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A54B1CF" w14:textId="77777777" w:rsidR="00891E89" w:rsidRDefault="00891E89" w:rsidP="003B703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Evening: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1E365926" w14:textId="77777777" w:rsidR="00891E89" w:rsidRDefault="00891E8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2606BF87" w14:textId="77777777" w:rsidR="00891E89" w:rsidRDefault="00891E8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891E89" w14:paraId="2C36944B" w14:textId="77777777" w:rsidTr="00787BFB">
        <w:trPr>
          <w:cantSplit/>
          <w:trHeight w:val="271"/>
        </w:trPr>
        <w:tc>
          <w:tcPr>
            <w:tcW w:w="2376" w:type="dxa"/>
            <w:tcBorders>
              <w:left w:val="single" w:sz="4" w:space="0" w:color="auto"/>
            </w:tcBorders>
          </w:tcPr>
          <w:p w14:paraId="339CEBC1" w14:textId="77777777" w:rsidR="00891E89" w:rsidRDefault="00891E8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60D0D47" w14:textId="77777777" w:rsidR="00891E89" w:rsidRDefault="00891E89" w:rsidP="003B703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Other: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</w:tcPr>
          <w:p w14:paraId="5DC31F2E" w14:textId="77777777" w:rsidR="00891E89" w:rsidRDefault="00891E8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326" w:type="dxa"/>
            <w:tcBorders>
              <w:left w:val="single" w:sz="4" w:space="0" w:color="auto"/>
              <w:right w:val="single" w:sz="4" w:space="0" w:color="auto"/>
            </w:tcBorders>
          </w:tcPr>
          <w:p w14:paraId="218FFF01" w14:textId="77777777" w:rsidR="00891E89" w:rsidRDefault="00891E8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E8282E" w14:paraId="7247C475" w14:textId="77777777" w:rsidTr="00787BFB">
        <w:trPr>
          <w:cantSplit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3CD4C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spacing w:before="120" w:after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FAMILY DOCTOR DETAILS</w:t>
            </w:r>
          </w:p>
        </w:tc>
      </w:tr>
      <w:tr w:rsidR="00E8282E" w14:paraId="6E120DCB" w14:textId="77777777" w:rsidTr="00787BFB">
        <w:trPr>
          <w:cantSplit/>
          <w:trHeight w:val="265"/>
        </w:trPr>
        <w:tc>
          <w:tcPr>
            <w:tcW w:w="1003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648B344" w14:textId="77777777" w:rsidR="00E8282E" w:rsidRDefault="00E8282E">
            <w:pPr>
              <w:pStyle w:val="Header"/>
              <w:tabs>
                <w:tab w:val="left" w:pos="1695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Name:</w:t>
            </w:r>
            <w:r>
              <w:rPr>
                <w:rFonts w:ascii="Arial" w:hAnsi="Arial"/>
                <w:sz w:val="22"/>
              </w:rPr>
              <w:tab/>
            </w:r>
          </w:p>
        </w:tc>
      </w:tr>
      <w:tr w:rsidR="00E8282E" w14:paraId="5CEC437A" w14:textId="77777777" w:rsidTr="00787BFB">
        <w:trPr>
          <w:cantSplit/>
          <w:trHeight w:val="261"/>
        </w:trPr>
        <w:tc>
          <w:tcPr>
            <w:tcW w:w="1003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5A819A2" w14:textId="77777777" w:rsidR="00E8282E" w:rsidRDefault="00E8282E">
            <w:pPr>
              <w:pStyle w:val="Header"/>
              <w:tabs>
                <w:tab w:val="clear" w:pos="4153"/>
                <w:tab w:val="clear" w:pos="8306"/>
                <w:tab w:val="left" w:pos="1701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Address:</w:t>
            </w:r>
            <w:r>
              <w:rPr>
                <w:rFonts w:ascii="Arial" w:hAnsi="Arial"/>
                <w:sz w:val="22"/>
              </w:rPr>
              <w:tab/>
            </w:r>
          </w:p>
        </w:tc>
      </w:tr>
      <w:tr w:rsidR="00E8282E" w14:paraId="75997DBA" w14:textId="77777777" w:rsidTr="00787BFB">
        <w:trPr>
          <w:cantSplit/>
          <w:trHeight w:val="261"/>
        </w:trPr>
        <w:tc>
          <w:tcPr>
            <w:tcW w:w="1003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EE5812D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</w:tr>
      <w:tr w:rsidR="00787BFB" w14:paraId="7104070A" w14:textId="77777777" w:rsidTr="00787BFB">
        <w:trPr>
          <w:cantSplit/>
          <w:trHeight w:val="271"/>
        </w:trPr>
        <w:tc>
          <w:tcPr>
            <w:tcW w:w="1003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C793572" w14:textId="77777777" w:rsidR="00787BFB" w:rsidRDefault="00787BF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Telephone Numbers: </w:t>
            </w:r>
          </w:p>
        </w:tc>
      </w:tr>
      <w:tr w:rsidR="00E8282E" w14:paraId="03F5ED0C" w14:textId="77777777" w:rsidTr="00787BFB">
        <w:trPr>
          <w:cantSplit/>
          <w:trHeight w:val="261"/>
        </w:trPr>
        <w:tc>
          <w:tcPr>
            <w:tcW w:w="1003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066A" w14:textId="77777777" w:rsidR="00E8282E" w:rsidRPr="00C04381" w:rsidRDefault="00F52F0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00"/>
                <w:sz w:val="22"/>
              </w:rPr>
            </w:pPr>
            <w:r w:rsidRPr="00C04381">
              <w:rPr>
                <w:rFonts w:ascii="Arial" w:hAnsi="Arial"/>
                <w:color w:val="000000"/>
                <w:sz w:val="22"/>
              </w:rPr>
              <w:t>Child</w:t>
            </w:r>
            <w:r w:rsidR="00054CC0" w:rsidRPr="00C04381">
              <w:rPr>
                <w:rFonts w:ascii="Arial" w:hAnsi="Arial"/>
                <w:color w:val="000000"/>
                <w:sz w:val="22"/>
              </w:rPr>
              <w:t xml:space="preserve"> / Young Person’</w:t>
            </w:r>
            <w:r w:rsidRPr="00C04381">
              <w:rPr>
                <w:rFonts w:ascii="Arial" w:hAnsi="Arial"/>
                <w:color w:val="000000"/>
                <w:sz w:val="22"/>
              </w:rPr>
              <w:t xml:space="preserve">s </w:t>
            </w:r>
            <w:r w:rsidR="00787BFB">
              <w:rPr>
                <w:rFonts w:ascii="Arial" w:hAnsi="Arial"/>
                <w:color w:val="000000"/>
                <w:sz w:val="22"/>
              </w:rPr>
              <w:t>NHS n</w:t>
            </w:r>
            <w:r w:rsidRPr="00C04381">
              <w:rPr>
                <w:rFonts w:ascii="Arial" w:hAnsi="Arial"/>
                <w:color w:val="000000"/>
                <w:sz w:val="22"/>
              </w:rPr>
              <w:t xml:space="preserve">umber </w:t>
            </w:r>
            <w:r w:rsidR="00C04381">
              <w:rPr>
                <w:rFonts w:ascii="Arial" w:hAnsi="Arial"/>
                <w:color w:val="000000"/>
                <w:sz w:val="22"/>
              </w:rPr>
              <w:t>(if known)</w:t>
            </w:r>
          </w:p>
        </w:tc>
      </w:tr>
    </w:tbl>
    <w:p w14:paraId="0C93A55A" w14:textId="77777777" w:rsidR="00E8282E" w:rsidRDefault="00E8282E">
      <w:pPr>
        <w:rPr>
          <w:rFonts w:ascii="Arial" w:hAnsi="Arial"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1560"/>
        <w:gridCol w:w="3544"/>
      </w:tblGrid>
      <w:tr w:rsidR="00E8282E" w14:paraId="5724C791" w14:textId="77777777" w:rsidTr="00C71FBD">
        <w:trPr>
          <w:cantSplit/>
          <w:trHeight w:val="2767"/>
        </w:trPr>
        <w:tc>
          <w:tcPr>
            <w:tcW w:w="10031" w:type="dxa"/>
            <w:gridSpan w:val="3"/>
            <w:tcBorders>
              <w:top w:val="single" w:sz="4" w:space="0" w:color="auto"/>
              <w:bottom w:val="nil"/>
            </w:tcBorders>
          </w:tcPr>
          <w:p w14:paraId="173B25D2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  <w:sz w:val="12"/>
              </w:rPr>
            </w:pPr>
          </w:p>
          <w:p w14:paraId="53269EA3" w14:textId="77777777" w:rsidR="00C71FBD" w:rsidRPr="00D76C77" w:rsidRDefault="000208DE" w:rsidP="00C71FB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Cs w:val="24"/>
              </w:rPr>
            </w:pPr>
            <w:r w:rsidRPr="00D76C77">
              <w:rPr>
                <w:rFonts w:ascii="Arial" w:hAnsi="Arial"/>
                <w:b/>
                <w:szCs w:val="24"/>
              </w:rPr>
              <w:t xml:space="preserve">Declaration </w:t>
            </w:r>
            <w:r w:rsidRPr="00D76C77">
              <w:rPr>
                <w:rFonts w:ascii="Arial" w:hAnsi="Arial" w:cs="Arial"/>
                <w:b/>
                <w:szCs w:val="24"/>
              </w:rPr>
              <w:t>by person with parental responsibility for the child/young person.</w:t>
            </w:r>
          </w:p>
          <w:p w14:paraId="0BA0B9A5" w14:textId="77777777" w:rsidR="00E8282E" w:rsidRPr="00D76C77" w:rsidRDefault="00E8282E" w:rsidP="005C7B72">
            <w:pPr>
              <w:pStyle w:val="Header"/>
              <w:numPr>
                <w:ilvl w:val="0"/>
                <w:numId w:val="3"/>
              </w:numPr>
              <w:tabs>
                <w:tab w:val="clear" w:pos="720"/>
                <w:tab w:val="clear" w:pos="4153"/>
                <w:tab w:val="clear" w:pos="8306"/>
                <w:tab w:val="num" w:pos="426"/>
              </w:tabs>
              <w:spacing w:after="20"/>
              <w:ind w:left="426" w:hanging="426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 xml:space="preserve">I have received and </w:t>
            </w:r>
            <w:r w:rsidR="000F45A3" w:rsidRPr="00D76C77">
              <w:rPr>
                <w:rFonts w:ascii="Arial" w:hAnsi="Arial"/>
                <w:sz w:val="21"/>
                <w:szCs w:val="21"/>
              </w:rPr>
              <w:t xml:space="preserve">fully </w:t>
            </w:r>
            <w:r w:rsidRPr="00D76C77">
              <w:rPr>
                <w:rFonts w:ascii="Arial" w:hAnsi="Arial"/>
                <w:sz w:val="21"/>
                <w:szCs w:val="21"/>
              </w:rPr>
              <w:t xml:space="preserve">understood the details of the </w:t>
            </w:r>
            <w:r w:rsidR="000F45A3" w:rsidRPr="00D76C77">
              <w:rPr>
                <w:rFonts w:ascii="Arial" w:hAnsi="Arial"/>
                <w:sz w:val="21"/>
                <w:szCs w:val="21"/>
              </w:rPr>
              <w:t>proposed visit/activity</w:t>
            </w:r>
          </w:p>
          <w:p w14:paraId="2FFEAE08" w14:textId="77777777" w:rsidR="000F45A3" w:rsidRPr="00D76C77" w:rsidRDefault="000F45A3" w:rsidP="005C7B72">
            <w:pPr>
              <w:pStyle w:val="Header"/>
              <w:numPr>
                <w:ilvl w:val="0"/>
                <w:numId w:val="3"/>
              </w:numPr>
              <w:tabs>
                <w:tab w:val="clear" w:pos="720"/>
                <w:tab w:val="clear" w:pos="4153"/>
                <w:tab w:val="clear" w:pos="8306"/>
                <w:tab w:val="num" w:pos="426"/>
              </w:tabs>
              <w:spacing w:after="20"/>
              <w:ind w:left="426" w:hanging="426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I am satisfied that all reasonable care will be taken for the safety of those participating and that adequate staffing and safety measures have been arranged</w:t>
            </w:r>
          </w:p>
          <w:p w14:paraId="5867407F" w14:textId="77777777" w:rsidR="005C7B72" w:rsidRPr="00D76C77" w:rsidRDefault="000F45A3" w:rsidP="005C7B72">
            <w:pPr>
              <w:pStyle w:val="Header"/>
              <w:numPr>
                <w:ilvl w:val="0"/>
                <w:numId w:val="3"/>
              </w:numPr>
              <w:tabs>
                <w:tab w:val="clear" w:pos="720"/>
                <w:tab w:val="clear" w:pos="4153"/>
                <w:tab w:val="clear" w:pos="8306"/>
                <w:tab w:val="num" w:pos="426"/>
              </w:tabs>
              <w:spacing w:after="20"/>
              <w:ind w:left="426" w:hanging="426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I understand the extent and limitation of the insurance cover provided</w:t>
            </w:r>
          </w:p>
          <w:p w14:paraId="0C222EF1" w14:textId="77777777" w:rsidR="00E8282E" w:rsidRPr="00D76C77" w:rsidRDefault="00E8282E" w:rsidP="00C71FBD">
            <w:pPr>
              <w:pStyle w:val="Header"/>
              <w:numPr>
                <w:ilvl w:val="0"/>
                <w:numId w:val="3"/>
              </w:numPr>
              <w:tabs>
                <w:tab w:val="clear" w:pos="720"/>
                <w:tab w:val="clear" w:pos="4153"/>
                <w:tab w:val="clear" w:pos="8306"/>
                <w:tab w:val="num" w:pos="426"/>
              </w:tabs>
              <w:ind w:left="426" w:hanging="426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 xml:space="preserve">I agree that (full name of child/young person) </w:t>
            </w:r>
            <w:r w:rsidR="007B5299" w:rsidRPr="00D76C77">
              <w:rPr>
                <w:rFonts w:ascii="Arial" w:hAnsi="Arial"/>
                <w:sz w:val="21"/>
                <w:szCs w:val="21"/>
              </w:rPr>
              <w:t>____________________________________</w:t>
            </w:r>
          </w:p>
          <w:p w14:paraId="166F8F1F" w14:textId="77777777" w:rsidR="00C71FBD" w:rsidRPr="00D76C77" w:rsidRDefault="00E8282E" w:rsidP="00C71FBD">
            <w:pPr>
              <w:pStyle w:val="Header"/>
              <w:numPr>
                <w:ilvl w:val="1"/>
                <w:numId w:val="3"/>
              </w:numPr>
              <w:tabs>
                <w:tab w:val="clear" w:pos="1440"/>
                <w:tab w:val="clear" w:pos="4153"/>
                <w:tab w:val="clear" w:pos="8306"/>
                <w:tab w:val="num" w:pos="851"/>
              </w:tabs>
              <w:ind w:left="851" w:hanging="425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can participate in the</w:t>
            </w:r>
            <w:r w:rsidR="00C71FBD" w:rsidRPr="00D76C77">
              <w:rPr>
                <w:rFonts w:ascii="Arial" w:hAnsi="Arial"/>
                <w:sz w:val="21"/>
                <w:szCs w:val="21"/>
              </w:rPr>
              <w:t xml:space="preserve"> visit and activities described</w:t>
            </w:r>
          </w:p>
          <w:p w14:paraId="50D25B3F" w14:textId="77777777" w:rsidR="00C71FBD" w:rsidRPr="00D76C77" w:rsidRDefault="00E8282E" w:rsidP="00C71FBD">
            <w:pPr>
              <w:pStyle w:val="Header"/>
              <w:numPr>
                <w:ilvl w:val="1"/>
                <w:numId w:val="3"/>
              </w:numPr>
              <w:tabs>
                <w:tab w:val="clear" w:pos="1440"/>
                <w:tab w:val="clear" w:pos="4153"/>
                <w:tab w:val="clear" w:pos="8306"/>
                <w:tab w:val="num" w:pos="851"/>
              </w:tabs>
              <w:ind w:left="851" w:hanging="425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can be transported in the private vehicles of staff/v</w:t>
            </w:r>
            <w:r w:rsidR="000F45A3" w:rsidRPr="00D76C77">
              <w:rPr>
                <w:rFonts w:ascii="Arial" w:hAnsi="Arial"/>
                <w:sz w:val="21"/>
                <w:szCs w:val="21"/>
              </w:rPr>
              <w:t>olunteers supervising the visit where necessary</w:t>
            </w:r>
          </w:p>
          <w:p w14:paraId="31036890" w14:textId="77777777" w:rsidR="00C71FBD" w:rsidRPr="00D76C77" w:rsidRDefault="00E8282E" w:rsidP="00C71FBD">
            <w:pPr>
              <w:pStyle w:val="Header"/>
              <w:numPr>
                <w:ilvl w:val="1"/>
                <w:numId w:val="3"/>
              </w:numPr>
              <w:tabs>
                <w:tab w:val="clear" w:pos="1440"/>
                <w:tab w:val="clear" w:pos="4153"/>
                <w:tab w:val="clear" w:pos="8306"/>
                <w:tab w:val="num" w:pos="851"/>
              </w:tabs>
              <w:ind w:left="851" w:hanging="425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is in good health and fit to particip</w:t>
            </w:r>
            <w:r w:rsidR="00C71FBD" w:rsidRPr="00D76C77">
              <w:rPr>
                <w:rFonts w:ascii="Arial" w:hAnsi="Arial"/>
                <w:sz w:val="21"/>
                <w:szCs w:val="21"/>
              </w:rPr>
              <w:t>ate in the activities described</w:t>
            </w:r>
          </w:p>
          <w:p w14:paraId="6ACF2CA2" w14:textId="77777777" w:rsidR="005C7B72" w:rsidRPr="00D76C77" w:rsidRDefault="00E8282E" w:rsidP="00C71FBD">
            <w:pPr>
              <w:pStyle w:val="Header"/>
              <w:numPr>
                <w:ilvl w:val="1"/>
                <w:numId w:val="3"/>
              </w:numPr>
              <w:tabs>
                <w:tab w:val="clear" w:pos="1440"/>
                <w:tab w:val="clear" w:pos="4153"/>
                <w:tab w:val="clear" w:pos="8306"/>
                <w:tab w:val="num" w:pos="851"/>
              </w:tabs>
              <w:spacing w:after="20"/>
              <w:ind w:left="851" w:hanging="425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can receive</w:t>
            </w:r>
            <w:r w:rsidR="00C71FBD" w:rsidRPr="00D76C77">
              <w:rPr>
                <w:rFonts w:ascii="Arial" w:hAnsi="Arial"/>
                <w:sz w:val="21"/>
                <w:szCs w:val="21"/>
              </w:rPr>
              <w:t xml:space="preserve"> medical treatment as necessary</w:t>
            </w:r>
          </w:p>
          <w:p w14:paraId="28F03844" w14:textId="77777777" w:rsidR="005C7B72" w:rsidRPr="00D76C77" w:rsidRDefault="00E8282E" w:rsidP="005C7B72">
            <w:pPr>
              <w:pStyle w:val="Head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after="20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 xml:space="preserve">I undertake to inform the group leader of any </w:t>
            </w:r>
            <w:r w:rsidR="001B4044" w:rsidRPr="00D76C77">
              <w:rPr>
                <w:rFonts w:ascii="Arial" w:hAnsi="Arial"/>
                <w:sz w:val="21"/>
                <w:szCs w:val="21"/>
              </w:rPr>
              <w:t>change in medical circumstances prior to the activity date</w:t>
            </w:r>
          </w:p>
          <w:p w14:paraId="22AB5475" w14:textId="77777777" w:rsidR="005C0974" w:rsidRPr="00D76C77" w:rsidRDefault="00E8282E" w:rsidP="005C0974">
            <w:pPr>
              <w:pStyle w:val="Head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after="20"/>
              <w:rPr>
                <w:rFonts w:ascii="Arial" w:hAnsi="Arial"/>
                <w:sz w:val="21"/>
                <w:szCs w:val="21"/>
              </w:rPr>
            </w:pPr>
            <w:r w:rsidRPr="00D76C77">
              <w:rPr>
                <w:rFonts w:ascii="Arial" w:hAnsi="Arial"/>
                <w:sz w:val="21"/>
                <w:szCs w:val="21"/>
              </w:rPr>
              <w:t>I acknowledge the need for the person named above to behave responsibly and agree to the establishment’s procedures in this respect.</w:t>
            </w:r>
            <w:r w:rsidR="00732958" w:rsidRPr="00D76C77">
              <w:rPr>
                <w:rFonts w:ascii="Arial" w:hAnsi="Arial"/>
                <w:sz w:val="21"/>
                <w:szCs w:val="21"/>
              </w:rPr>
              <w:t xml:space="preserve">  </w:t>
            </w:r>
            <w:proofErr w:type="gramStart"/>
            <w:r w:rsidR="00732958" w:rsidRPr="00D76C77">
              <w:rPr>
                <w:rFonts w:ascii="Arial" w:hAnsi="Arial"/>
                <w:sz w:val="21"/>
                <w:szCs w:val="21"/>
              </w:rPr>
              <w:t>In the event that</w:t>
            </w:r>
            <w:proofErr w:type="gramEnd"/>
            <w:r w:rsidR="00732958" w:rsidRPr="00D76C77">
              <w:rPr>
                <w:rFonts w:ascii="Arial" w:hAnsi="Arial"/>
                <w:sz w:val="21"/>
                <w:szCs w:val="21"/>
              </w:rPr>
              <w:t xml:space="preserve"> their behaviour is not acceptable, I acknowledge that it is my responsibility to make arrangements for them to be collected and cover any associated costs.</w:t>
            </w:r>
          </w:p>
          <w:p w14:paraId="21D3D87C" w14:textId="77777777" w:rsidR="00E8282E" w:rsidRDefault="00E8282E">
            <w:pPr>
              <w:pStyle w:val="Header"/>
              <w:rPr>
                <w:rFonts w:ascii="Arial" w:hAnsi="Arial"/>
                <w:sz w:val="12"/>
              </w:rPr>
            </w:pPr>
          </w:p>
        </w:tc>
      </w:tr>
      <w:tr w:rsidR="00433266" w14:paraId="619A7AC8" w14:textId="77777777" w:rsidTr="00732958">
        <w:trPr>
          <w:cantSplit/>
          <w:trHeight w:val="1173"/>
        </w:trPr>
        <w:tc>
          <w:tcPr>
            <w:tcW w:w="10031" w:type="dxa"/>
            <w:gridSpan w:val="3"/>
            <w:tcBorders>
              <w:top w:val="single" w:sz="4" w:space="0" w:color="auto"/>
              <w:bottom w:val="nil"/>
            </w:tcBorders>
          </w:tcPr>
          <w:p w14:paraId="3908DA32" w14:textId="77777777" w:rsidR="00433266" w:rsidRDefault="004332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  <w:sz w:val="12"/>
                <w:szCs w:val="12"/>
              </w:rPr>
            </w:pPr>
          </w:p>
          <w:p w14:paraId="23A785CF" w14:textId="77777777" w:rsidR="00433266" w:rsidRPr="005C7B72" w:rsidRDefault="004332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  <w:sz w:val="22"/>
                <w:szCs w:val="22"/>
              </w:rPr>
            </w:pPr>
            <w:r w:rsidRPr="005C7B72">
              <w:rPr>
                <w:rFonts w:ascii="Arial" w:hAnsi="Arial"/>
                <w:b/>
                <w:sz w:val="22"/>
                <w:szCs w:val="22"/>
              </w:rPr>
              <w:t>Permission for use of images of participants (optional)</w:t>
            </w:r>
          </w:p>
          <w:p w14:paraId="6CC52146" w14:textId="77777777" w:rsidR="00433266" w:rsidRPr="00732958" w:rsidRDefault="00433266" w:rsidP="000208D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1"/>
                <w:szCs w:val="21"/>
              </w:rPr>
            </w:pPr>
            <w:r w:rsidRPr="007B5299">
              <w:rPr>
                <w:rFonts w:ascii="Arial" w:hAnsi="Arial"/>
                <w:sz w:val="21"/>
                <w:szCs w:val="21"/>
              </w:rPr>
              <w:t>I do / do not*</w:t>
            </w:r>
            <w:r w:rsidR="00732958">
              <w:rPr>
                <w:rFonts w:ascii="Arial" w:hAnsi="Arial"/>
                <w:sz w:val="21"/>
                <w:szCs w:val="21"/>
              </w:rPr>
              <w:t xml:space="preserve"> </w:t>
            </w:r>
            <w:r w:rsidR="00732958" w:rsidRPr="00732958">
              <w:rPr>
                <w:rFonts w:ascii="Arial" w:hAnsi="Arial"/>
                <w:i/>
                <w:sz w:val="16"/>
                <w:szCs w:val="16"/>
              </w:rPr>
              <w:t>(*delete as applicable)</w:t>
            </w:r>
            <w:r w:rsidRPr="007B5299">
              <w:rPr>
                <w:rFonts w:ascii="Arial" w:hAnsi="Arial"/>
                <w:sz w:val="21"/>
                <w:szCs w:val="21"/>
              </w:rPr>
              <w:t xml:space="preserve"> give my permission for photographs and/or videos to be taken of my child for use in educational or youth work promotional materials and displays when required, with or without using their name</w:t>
            </w:r>
            <w:r w:rsidR="005C7B72" w:rsidRPr="007B5299">
              <w:rPr>
                <w:rFonts w:ascii="Arial" w:hAnsi="Arial"/>
                <w:sz w:val="21"/>
                <w:szCs w:val="21"/>
              </w:rPr>
              <w:t>.</w:t>
            </w:r>
          </w:p>
        </w:tc>
      </w:tr>
      <w:tr w:rsidR="00E8282E" w14:paraId="5C9799E5" w14:textId="77777777" w:rsidTr="00C71F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2A56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Signed:</w:t>
            </w:r>
          </w:p>
          <w:p w14:paraId="0A1623BA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3B10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Name in Capitals:  </w:t>
            </w:r>
          </w:p>
        </w:tc>
      </w:tr>
      <w:tr w:rsidR="00E8282E" w14:paraId="63C60CD3" w14:textId="77777777" w:rsidTr="00C71F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D22A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Relationship</w:t>
            </w:r>
            <w:r>
              <w:rPr>
                <w:rFonts w:ascii="Arial" w:hAnsi="Arial"/>
                <w:sz w:val="22"/>
              </w:rPr>
              <w:tab/>
            </w:r>
          </w:p>
          <w:p w14:paraId="44466548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54B2" w14:textId="77777777" w:rsidR="00E8282E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Date:</w:t>
            </w:r>
            <w:r>
              <w:rPr>
                <w:rFonts w:ascii="Arial" w:hAnsi="Arial"/>
                <w:sz w:val="22"/>
              </w:rPr>
              <w:tab/>
            </w:r>
          </w:p>
        </w:tc>
      </w:tr>
      <w:tr w:rsidR="00E8282E" w14:paraId="547A8487" w14:textId="77777777" w:rsidTr="00C71F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E487" w14:textId="77777777" w:rsidR="00E8282E" w:rsidRPr="00054CC0" w:rsidRDefault="00E828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FF0000"/>
                <w:sz w:val="22"/>
              </w:rPr>
            </w:pPr>
            <w:r>
              <w:rPr>
                <w:rFonts w:ascii="Arial" w:hAnsi="Arial"/>
                <w:sz w:val="22"/>
              </w:rPr>
              <w:t>Where required, has a passport</w:t>
            </w:r>
            <w:r w:rsidR="00054CC0">
              <w:rPr>
                <w:rFonts w:ascii="Arial" w:hAnsi="Arial"/>
                <w:sz w:val="22"/>
              </w:rPr>
              <w:t xml:space="preserve"> sized photograph been </w:t>
            </w:r>
            <w:r w:rsidR="00054CC0" w:rsidRPr="00C04381">
              <w:rPr>
                <w:rFonts w:ascii="Arial" w:hAnsi="Arial"/>
                <w:color w:val="000000"/>
                <w:sz w:val="22"/>
              </w:rPr>
              <w:t>attached / provided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DBC6" w14:textId="77777777" w:rsidR="00E8282E" w:rsidRDefault="00D333D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E8282E">
              <w:rPr>
                <w:rFonts w:ascii="Arial" w:hAnsi="Arial"/>
                <w:sz w:val="22"/>
              </w:rPr>
              <w:tab/>
            </w:r>
          </w:p>
          <w:p w14:paraId="1BD0EE68" w14:textId="77777777" w:rsidR="00E8282E" w:rsidRDefault="00D333D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Yes / </w:t>
            </w:r>
            <w:r w:rsidR="00E8282E">
              <w:rPr>
                <w:rFonts w:ascii="Arial" w:hAnsi="Arial"/>
                <w:sz w:val="22"/>
              </w:rPr>
              <w:t>No</w:t>
            </w:r>
            <w:r>
              <w:rPr>
                <w:rFonts w:ascii="Arial" w:hAnsi="Arial"/>
                <w:sz w:val="22"/>
              </w:rPr>
              <w:t xml:space="preserve"> / Not required</w:t>
            </w:r>
            <w:r w:rsidR="00E8282E">
              <w:rPr>
                <w:rFonts w:ascii="Arial" w:hAnsi="Arial"/>
                <w:sz w:val="22"/>
              </w:rPr>
              <w:tab/>
            </w:r>
          </w:p>
          <w:p w14:paraId="3956DD74" w14:textId="77777777" w:rsidR="00E8282E" w:rsidRDefault="00D333D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E8282E">
              <w:rPr>
                <w:rFonts w:ascii="Arial" w:hAnsi="Arial"/>
                <w:sz w:val="22"/>
              </w:rPr>
              <w:tab/>
            </w:r>
          </w:p>
        </w:tc>
      </w:tr>
    </w:tbl>
    <w:p w14:paraId="7B3B23A1" w14:textId="77777777" w:rsidR="00E8282E" w:rsidRDefault="00E8282E">
      <w:pPr>
        <w:pStyle w:val="Header"/>
        <w:tabs>
          <w:tab w:val="clear" w:pos="4153"/>
          <w:tab w:val="clear" w:pos="8306"/>
        </w:tabs>
        <w:rPr>
          <w:rFonts w:ascii="Arial" w:hAnsi="Arial"/>
          <w:sz w:val="22"/>
        </w:rPr>
      </w:pPr>
    </w:p>
    <w:p w14:paraId="26D2C99B" w14:textId="77777777" w:rsidR="00E8282E" w:rsidRPr="002B14E0" w:rsidRDefault="0039722D" w:rsidP="002B14E0">
      <w:pPr>
        <w:pStyle w:val="BodyText2"/>
        <w:jc w:val="center"/>
        <w:rPr>
          <w:rFonts w:ascii="Arial" w:hAnsi="Arial"/>
          <w:sz w:val="22"/>
          <w:szCs w:val="22"/>
        </w:rPr>
      </w:pPr>
      <w:r w:rsidRPr="002B14E0">
        <w:rPr>
          <w:rFonts w:ascii="Arial" w:hAnsi="Arial"/>
          <w:sz w:val="22"/>
          <w:szCs w:val="22"/>
        </w:rPr>
        <w:t xml:space="preserve">The information on this form should be retained by the </w:t>
      </w:r>
      <w:r w:rsidR="002B14E0" w:rsidRPr="002B14E0">
        <w:rPr>
          <w:rFonts w:ascii="Arial" w:hAnsi="Arial"/>
          <w:sz w:val="22"/>
          <w:szCs w:val="22"/>
        </w:rPr>
        <w:t xml:space="preserve">establishment’s </w:t>
      </w:r>
      <w:r w:rsidRPr="002B14E0">
        <w:rPr>
          <w:rFonts w:ascii="Arial" w:hAnsi="Arial"/>
          <w:sz w:val="22"/>
          <w:szCs w:val="22"/>
        </w:rPr>
        <w:t>emergency contact.</w:t>
      </w:r>
    </w:p>
    <w:p w14:paraId="7F8D0B5B" w14:textId="77777777" w:rsidR="00E8282E" w:rsidRPr="002B14E0" w:rsidRDefault="0039722D" w:rsidP="002B14E0">
      <w:pPr>
        <w:pStyle w:val="BodyText2"/>
        <w:jc w:val="center"/>
        <w:rPr>
          <w:rFonts w:ascii="Arial" w:hAnsi="Arial" w:cs="Arial"/>
          <w:sz w:val="22"/>
          <w:szCs w:val="22"/>
        </w:rPr>
      </w:pPr>
      <w:r w:rsidRPr="002B14E0">
        <w:rPr>
          <w:rFonts w:ascii="Arial" w:hAnsi="Arial" w:cs="Arial"/>
          <w:sz w:val="22"/>
          <w:szCs w:val="22"/>
        </w:rPr>
        <w:t xml:space="preserve">A copy may be taken by the </w:t>
      </w:r>
      <w:r w:rsidR="00190140" w:rsidRPr="002B14E0">
        <w:rPr>
          <w:rFonts w:ascii="Arial" w:hAnsi="Arial" w:cs="Arial"/>
          <w:sz w:val="22"/>
          <w:szCs w:val="22"/>
        </w:rPr>
        <w:t>visit</w:t>
      </w:r>
      <w:r w:rsidRPr="002B14E0">
        <w:rPr>
          <w:rFonts w:ascii="Arial" w:hAnsi="Arial" w:cs="Arial"/>
          <w:sz w:val="22"/>
          <w:szCs w:val="22"/>
        </w:rPr>
        <w:t xml:space="preserve"> l</w:t>
      </w:r>
      <w:r w:rsidR="00891E89" w:rsidRPr="002B14E0">
        <w:rPr>
          <w:rFonts w:ascii="Arial" w:hAnsi="Arial" w:cs="Arial"/>
          <w:sz w:val="22"/>
          <w:szCs w:val="22"/>
        </w:rPr>
        <w:t>eader on</w:t>
      </w:r>
      <w:r w:rsidRPr="002B14E0">
        <w:rPr>
          <w:rFonts w:ascii="Arial" w:hAnsi="Arial" w:cs="Arial"/>
          <w:sz w:val="22"/>
          <w:szCs w:val="22"/>
        </w:rPr>
        <w:t xml:space="preserve"> visit</w:t>
      </w:r>
      <w:r w:rsidR="00891E89" w:rsidRPr="002B14E0">
        <w:rPr>
          <w:rFonts w:ascii="Arial" w:hAnsi="Arial" w:cs="Arial"/>
          <w:sz w:val="22"/>
          <w:szCs w:val="22"/>
        </w:rPr>
        <w:t xml:space="preserve">s outside the </w:t>
      </w:r>
      <w:smartTag w:uri="urn:schemas-microsoft-com:office:smarttags" w:element="country-region">
        <w:smartTag w:uri="urn:schemas-microsoft-com:office:smarttags" w:element="place">
          <w:r w:rsidR="00891E89" w:rsidRPr="002B14E0">
            <w:rPr>
              <w:rFonts w:ascii="Arial" w:hAnsi="Arial" w:cs="Arial"/>
              <w:sz w:val="22"/>
              <w:szCs w:val="22"/>
            </w:rPr>
            <w:t>UK</w:t>
          </w:r>
        </w:smartTag>
      </w:smartTag>
      <w:r w:rsidRPr="002B14E0">
        <w:rPr>
          <w:rFonts w:ascii="Arial" w:hAnsi="Arial" w:cs="Arial"/>
          <w:sz w:val="22"/>
          <w:szCs w:val="22"/>
        </w:rPr>
        <w:t>.</w:t>
      </w:r>
    </w:p>
    <w:sectPr w:rsidR="00E8282E" w:rsidRPr="002B14E0">
      <w:footerReference w:type="default" r:id="rId11"/>
      <w:pgSz w:w="11906" w:h="16838"/>
      <w:pgMar w:top="1418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1B464" w14:textId="77777777" w:rsidR="00BD3D98" w:rsidRDefault="00BD3D98">
      <w:r>
        <w:separator/>
      </w:r>
    </w:p>
  </w:endnote>
  <w:endnote w:type="continuationSeparator" w:id="0">
    <w:p w14:paraId="34C564D0" w14:textId="77777777" w:rsidR="00BD3D98" w:rsidRDefault="00BD3D98">
      <w:r>
        <w:continuationSeparator/>
      </w:r>
    </w:p>
  </w:endnote>
  <w:endnote w:type="continuationNotice" w:id="1">
    <w:p w14:paraId="47F55E1C" w14:textId="77777777" w:rsidR="00BD3D98" w:rsidRDefault="00BD3D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88E99" w14:textId="77777777" w:rsidR="002C196E" w:rsidRDefault="002C196E" w:rsidP="00BD74AF">
    <w:pPr>
      <w:pStyle w:val="Footer"/>
      <w:tabs>
        <w:tab w:val="clear" w:pos="4153"/>
        <w:tab w:val="clear" w:pos="8306"/>
        <w:tab w:val="center" w:pos="4536"/>
        <w:tab w:val="right" w:pos="9240"/>
      </w:tabs>
      <w:rPr>
        <w:rFonts w:ascii="Arial" w:hAnsi="Arial" w:cs="Arial"/>
        <w:sz w:val="16"/>
        <w:szCs w:val="16"/>
      </w:rPr>
    </w:pPr>
    <w:r>
      <w:rPr>
        <w:rStyle w:val="PageNumber"/>
        <w:rFonts w:ascii="Arial" w:hAnsi="Arial" w:cs="Arial"/>
        <w:sz w:val="16"/>
        <w:szCs w:val="16"/>
      </w:rPr>
      <w:t>Form OV7A</w:t>
    </w:r>
    <w:r>
      <w:rPr>
        <w:rStyle w:val="PageNumber"/>
        <w:rFonts w:ascii="Arial" w:hAnsi="Arial" w:cs="Arial"/>
        <w:sz w:val="16"/>
        <w:szCs w:val="16"/>
      </w:rPr>
      <w:tab/>
    </w:r>
    <w:r w:rsidRPr="00AB3B38">
      <w:rPr>
        <w:rFonts w:ascii="Arial" w:hAnsi="Arial" w:cs="Arial"/>
        <w:snapToGrid w:val="0"/>
        <w:sz w:val="16"/>
        <w:szCs w:val="16"/>
      </w:rPr>
      <w:t xml:space="preserve">Page </w:t>
    </w:r>
    <w:r w:rsidRPr="00AB3B38">
      <w:rPr>
        <w:rFonts w:ascii="Arial" w:hAnsi="Arial" w:cs="Arial"/>
        <w:snapToGrid w:val="0"/>
        <w:sz w:val="16"/>
        <w:szCs w:val="16"/>
      </w:rPr>
      <w:fldChar w:fldCharType="begin"/>
    </w:r>
    <w:r w:rsidRPr="00AB3B38">
      <w:rPr>
        <w:rFonts w:ascii="Arial" w:hAnsi="Arial" w:cs="Arial"/>
        <w:snapToGrid w:val="0"/>
        <w:sz w:val="16"/>
        <w:szCs w:val="16"/>
      </w:rPr>
      <w:instrText xml:space="preserve"> PAGE </w:instrText>
    </w:r>
    <w:r w:rsidRPr="00AB3B38">
      <w:rPr>
        <w:rFonts w:ascii="Arial" w:hAnsi="Arial" w:cs="Arial"/>
        <w:snapToGrid w:val="0"/>
        <w:sz w:val="16"/>
        <w:szCs w:val="16"/>
      </w:rPr>
      <w:fldChar w:fldCharType="separate"/>
    </w:r>
    <w:r w:rsidR="002F07DF">
      <w:rPr>
        <w:rFonts w:ascii="Arial" w:hAnsi="Arial" w:cs="Arial"/>
        <w:noProof/>
        <w:snapToGrid w:val="0"/>
        <w:sz w:val="16"/>
        <w:szCs w:val="16"/>
      </w:rPr>
      <w:t>2</w:t>
    </w:r>
    <w:r w:rsidRPr="00AB3B38">
      <w:rPr>
        <w:rFonts w:ascii="Arial" w:hAnsi="Arial" w:cs="Arial"/>
        <w:snapToGrid w:val="0"/>
        <w:sz w:val="16"/>
        <w:szCs w:val="16"/>
      </w:rPr>
      <w:fldChar w:fldCharType="end"/>
    </w:r>
    <w:r w:rsidRPr="00AB3B38">
      <w:rPr>
        <w:rFonts w:ascii="Arial" w:hAnsi="Arial" w:cs="Arial"/>
        <w:snapToGrid w:val="0"/>
        <w:sz w:val="16"/>
        <w:szCs w:val="16"/>
      </w:rPr>
      <w:t xml:space="preserve"> of </w:t>
    </w:r>
    <w:r w:rsidRPr="00AB3B38">
      <w:rPr>
        <w:rFonts w:ascii="Arial" w:hAnsi="Arial" w:cs="Arial"/>
        <w:snapToGrid w:val="0"/>
        <w:sz w:val="16"/>
        <w:szCs w:val="16"/>
      </w:rPr>
      <w:fldChar w:fldCharType="begin"/>
    </w:r>
    <w:r w:rsidRPr="00AB3B38">
      <w:rPr>
        <w:rFonts w:ascii="Arial" w:hAnsi="Arial" w:cs="Arial"/>
        <w:snapToGrid w:val="0"/>
        <w:sz w:val="16"/>
        <w:szCs w:val="16"/>
      </w:rPr>
      <w:instrText xml:space="preserve"> NUMPAGES </w:instrText>
    </w:r>
    <w:r w:rsidRPr="00AB3B38">
      <w:rPr>
        <w:rFonts w:ascii="Arial" w:hAnsi="Arial" w:cs="Arial"/>
        <w:snapToGrid w:val="0"/>
        <w:sz w:val="16"/>
        <w:szCs w:val="16"/>
      </w:rPr>
      <w:fldChar w:fldCharType="separate"/>
    </w:r>
    <w:r w:rsidR="002F07DF">
      <w:rPr>
        <w:rFonts w:ascii="Arial" w:hAnsi="Arial" w:cs="Arial"/>
        <w:noProof/>
        <w:snapToGrid w:val="0"/>
        <w:sz w:val="16"/>
        <w:szCs w:val="16"/>
      </w:rPr>
      <w:t>2</w:t>
    </w:r>
    <w:r w:rsidRPr="00AB3B38">
      <w:rPr>
        <w:rFonts w:ascii="Arial" w:hAnsi="Arial" w:cs="Arial"/>
        <w:snapToGrid w:val="0"/>
        <w:sz w:val="16"/>
        <w:szCs w:val="16"/>
      </w:rPr>
      <w:fldChar w:fldCharType="end"/>
    </w:r>
    <w:r>
      <w:rPr>
        <w:rStyle w:val="PageNumber"/>
        <w:rFonts w:ascii="Arial" w:hAnsi="Arial" w:cs="Arial"/>
        <w:sz w:val="16"/>
        <w:szCs w:val="16"/>
      </w:rPr>
      <w:tab/>
      <w:t xml:space="preserve">        Issue 5 </w:t>
    </w:r>
  </w:p>
  <w:p w14:paraId="38C37FE4" w14:textId="77777777" w:rsidR="002C196E" w:rsidRPr="00F15354" w:rsidRDefault="002C196E" w:rsidP="00BD74AF">
    <w:pPr>
      <w:pStyle w:val="Footer"/>
      <w:tabs>
        <w:tab w:val="clear" w:pos="8306"/>
        <w:tab w:val="right" w:pos="9480"/>
      </w:tabs>
      <w:rPr>
        <w:rStyle w:val="PageNumber"/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Event-Specific Parental Consent Form</w:t>
    </w:r>
    <w:r>
      <w:rPr>
        <w:rFonts w:ascii="Arial" w:hAnsi="Arial" w:cs="Arial"/>
        <w:sz w:val="16"/>
        <w:szCs w:val="16"/>
      </w:rPr>
      <w:tab/>
    </w:r>
    <w:r w:rsidRPr="00F15354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                     March 201</w:t>
    </w:r>
    <w:r w:rsidR="00D76C77">
      <w:rPr>
        <w:rFonts w:ascii="Arial" w:hAnsi="Arial" w:cs="Arial"/>
        <w:sz w:val="16"/>
        <w:szCs w:val="16"/>
      </w:rPr>
      <w:t>5</w:t>
    </w:r>
  </w:p>
  <w:p w14:paraId="3F0E0E7E" w14:textId="77777777" w:rsidR="002C196E" w:rsidRDefault="002C196E" w:rsidP="0039722D">
    <w:pPr>
      <w:pStyle w:val="Header"/>
      <w:tabs>
        <w:tab w:val="clear" w:pos="8306"/>
        <w:tab w:val="right" w:pos="8931"/>
      </w:tabs>
      <w:rPr>
        <w:rStyle w:val="PageNumber"/>
        <w:rFonts w:ascii="Arial" w:hAnsi="Arial" w:cs="Arial"/>
        <w:sz w:val="16"/>
        <w:szCs w:val="16"/>
      </w:rPr>
    </w:pPr>
    <w:r>
      <w:rPr>
        <w:rStyle w:val="PageNumber"/>
        <w:rFonts w:ascii="Arial" w:hAnsi="Arial" w:cs="Arial"/>
        <w:sz w:val="16"/>
        <w:szCs w:val="16"/>
      </w:rPr>
      <w:t xml:space="preserve">Hertfordshire Policy for </w:t>
    </w:r>
    <w:proofErr w:type="spellStart"/>
    <w:r>
      <w:rPr>
        <w:rStyle w:val="PageNumber"/>
        <w:rFonts w:ascii="Arial" w:hAnsi="Arial" w:cs="Arial"/>
        <w:sz w:val="16"/>
        <w:szCs w:val="16"/>
      </w:rPr>
      <w:t>LOtC</w:t>
    </w:r>
    <w:proofErr w:type="spellEnd"/>
    <w:r>
      <w:rPr>
        <w:rStyle w:val="PageNumber"/>
        <w:rFonts w:ascii="Arial" w:hAnsi="Arial" w:cs="Arial"/>
        <w:sz w:val="16"/>
        <w:szCs w:val="16"/>
      </w:rPr>
      <w:t xml:space="preserve"> and Offsite Visits </w:t>
    </w:r>
    <w:r>
      <w:rPr>
        <w:rStyle w:val="PageNumber"/>
        <w:rFonts w:ascii="Arial" w:hAnsi="Arial" w:cs="Arial"/>
        <w:sz w:val="20"/>
      </w:rPr>
      <w:tab/>
      <w:t xml:space="preserve">    </w:t>
    </w:r>
    <w:r>
      <w:rPr>
        <w:rStyle w:val="PageNumber"/>
        <w:rFonts w:ascii="Arial" w:hAnsi="Arial" w:cs="Arial"/>
        <w:sz w:val="20"/>
      </w:rPr>
      <w:tab/>
      <w:t xml:space="preserve">   </w:t>
    </w:r>
  </w:p>
  <w:p w14:paraId="194EC840" w14:textId="77777777" w:rsidR="002C196E" w:rsidRPr="00BD74AF" w:rsidRDefault="002C196E" w:rsidP="0039722D">
    <w:pPr>
      <w:pStyle w:val="Header"/>
      <w:tabs>
        <w:tab w:val="clear" w:pos="8306"/>
        <w:tab w:val="right" w:pos="8931"/>
      </w:tabs>
      <w:rPr>
        <w:rFonts w:ascii="Arial" w:hAnsi="Arial" w:cs="Arial"/>
        <w:sz w:val="16"/>
        <w:szCs w:val="16"/>
      </w:rPr>
    </w:pPr>
    <w:r>
      <w:rPr>
        <w:rStyle w:val="PageNumber"/>
        <w:rFonts w:ascii="Arial" w:hAnsi="Arial" w:cs="Arial"/>
        <w:sz w:val="16"/>
        <w:szCs w:val="16"/>
      </w:rPr>
      <w:t>CSF4258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0FC3D" w14:textId="77777777" w:rsidR="00BD3D98" w:rsidRDefault="00BD3D98">
      <w:r>
        <w:separator/>
      </w:r>
    </w:p>
  </w:footnote>
  <w:footnote w:type="continuationSeparator" w:id="0">
    <w:p w14:paraId="2600E207" w14:textId="77777777" w:rsidR="00BD3D98" w:rsidRDefault="00BD3D98">
      <w:r>
        <w:continuationSeparator/>
      </w:r>
    </w:p>
  </w:footnote>
  <w:footnote w:type="continuationNotice" w:id="1">
    <w:p w14:paraId="1A562718" w14:textId="77777777" w:rsidR="00BD3D98" w:rsidRDefault="00BD3D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37628"/>
    <w:multiLevelType w:val="singleLevel"/>
    <w:tmpl w:val="34507082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1" w15:restartNumberingAfterBreak="0">
    <w:nsid w:val="19016F6A"/>
    <w:multiLevelType w:val="singleLevel"/>
    <w:tmpl w:val="EEFCC5E4"/>
    <w:lvl w:ilvl="0">
      <w:start w:val="1"/>
      <w:numFmt w:val="bullet"/>
      <w:lvlText w:val=""/>
      <w:lvlJc w:val="left"/>
      <w:pPr>
        <w:tabs>
          <w:tab w:val="num" w:pos="1588"/>
        </w:tabs>
        <w:ind w:left="1588" w:hanging="454"/>
      </w:pPr>
      <w:rPr>
        <w:rFonts w:ascii="Symbol" w:hAnsi="Symbol" w:hint="default"/>
      </w:rPr>
    </w:lvl>
  </w:abstractNum>
  <w:abstractNum w:abstractNumId="2" w15:restartNumberingAfterBreak="0">
    <w:nsid w:val="1E460AB2"/>
    <w:multiLevelType w:val="multilevel"/>
    <w:tmpl w:val="3574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A6DF0"/>
    <w:multiLevelType w:val="multilevel"/>
    <w:tmpl w:val="0AF25E7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369A2"/>
    <w:multiLevelType w:val="hybridMultilevel"/>
    <w:tmpl w:val="97AC23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E4974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97692"/>
    <w:multiLevelType w:val="hybridMultilevel"/>
    <w:tmpl w:val="0AF25E7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4891820">
    <w:abstractNumId w:val="0"/>
  </w:num>
  <w:num w:numId="2" w16cid:durableId="1620910538">
    <w:abstractNumId w:val="1"/>
  </w:num>
  <w:num w:numId="3" w16cid:durableId="2004582083">
    <w:abstractNumId w:val="4"/>
  </w:num>
  <w:num w:numId="4" w16cid:durableId="1682975143">
    <w:abstractNumId w:val="2"/>
  </w:num>
  <w:num w:numId="5" w16cid:durableId="551355334">
    <w:abstractNumId w:val="5"/>
  </w:num>
  <w:num w:numId="6" w16cid:durableId="1732314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BCF"/>
    <w:rsid w:val="000208DE"/>
    <w:rsid w:val="00041AA8"/>
    <w:rsid w:val="00042781"/>
    <w:rsid w:val="00054CC0"/>
    <w:rsid w:val="000E50DD"/>
    <w:rsid w:val="000F45A3"/>
    <w:rsid w:val="00111F4D"/>
    <w:rsid w:val="00131F1C"/>
    <w:rsid w:val="00141476"/>
    <w:rsid w:val="0015013D"/>
    <w:rsid w:val="00167991"/>
    <w:rsid w:val="001825E5"/>
    <w:rsid w:val="00182ADD"/>
    <w:rsid w:val="00182C6F"/>
    <w:rsid w:val="00190140"/>
    <w:rsid w:val="001A641A"/>
    <w:rsid w:val="001B4044"/>
    <w:rsid w:val="00225000"/>
    <w:rsid w:val="00227F84"/>
    <w:rsid w:val="002660A8"/>
    <w:rsid w:val="0027072C"/>
    <w:rsid w:val="00273719"/>
    <w:rsid w:val="00283336"/>
    <w:rsid w:val="002965DC"/>
    <w:rsid w:val="002B14E0"/>
    <w:rsid w:val="002B3154"/>
    <w:rsid w:val="002C196E"/>
    <w:rsid w:val="002F07DF"/>
    <w:rsid w:val="0031670B"/>
    <w:rsid w:val="00354B4E"/>
    <w:rsid w:val="00395163"/>
    <w:rsid w:val="0039722D"/>
    <w:rsid w:val="003A0DA4"/>
    <w:rsid w:val="003B7039"/>
    <w:rsid w:val="003C5C38"/>
    <w:rsid w:val="00403569"/>
    <w:rsid w:val="00412158"/>
    <w:rsid w:val="00433266"/>
    <w:rsid w:val="00470E4C"/>
    <w:rsid w:val="004A0C84"/>
    <w:rsid w:val="00512A76"/>
    <w:rsid w:val="00513A0F"/>
    <w:rsid w:val="00570B33"/>
    <w:rsid w:val="00586271"/>
    <w:rsid w:val="005C0974"/>
    <w:rsid w:val="005C3093"/>
    <w:rsid w:val="005C7B72"/>
    <w:rsid w:val="0060328B"/>
    <w:rsid w:val="00617D62"/>
    <w:rsid w:val="00622D31"/>
    <w:rsid w:val="00645D73"/>
    <w:rsid w:val="00652739"/>
    <w:rsid w:val="00664F42"/>
    <w:rsid w:val="006F4DB2"/>
    <w:rsid w:val="00732958"/>
    <w:rsid w:val="00763BCF"/>
    <w:rsid w:val="007779FA"/>
    <w:rsid w:val="00787BFB"/>
    <w:rsid w:val="0079340A"/>
    <w:rsid w:val="007B5299"/>
    <w:rsid w:val="007C5AC0"/>
    <w:rsid w:val="00807E19"/>
    <w:rsid w:val="00846EED"/>
    <w:rsid w:val="00891E89"/>
    <w:rsid w:val="008A12B3"/>
    <w:rsid w:val="008A5623"/>
    <w:rsid w:val="008B2A5C"/>
    <w:rsid w:val="008E190D"/>
    <w:rsid w:val="008E53AC"/>
    <w:rsid w:val="00913897"/>
    <w:rsid w:val="00914EAA"/>
    <w:rsid w:val="0093210E"/>
    <w:rsid w:val="00962EBE"/>
    <w:rsid w:val="0097518E"/>
    <w:rsid w:val="009A1D6E"/>
    <w:rsid w:val="009A53A0"/>
    <w:rsid w:val="00A87E73"/>
    <w:rsid w:val="00AA18D2"/>
    <w:rsid w:val="00AA1A4B"/>
    <w:rsid w:val="00AB5647"/>
    <w:rsid w:val="00AD137B"/>
    <w:rsid w:val="00AD305F"/>
    <w:rsid w:val="00AF52EB"/>
    <w:rsid w:val="00B91734"/>
    <w:rsid w:val="00BC119D"/>
    <w:rsid w:val="00BD3D98"/>
    <w:rsid w:val="00BD74AF"/>
    <w:rsid w:val="00C015C6"/>
    <w:rsid w:val="00C04381"/>
    <w:rsid w:val="00C71FBD"/>
    <w:rsid w:val="00C8075D"/>
    <w:rsid w:val="00C839A3"/>
    <w:rsid w:val="00C94A09"/>
    <w:rsid w:val="00D234CF"/>
    <w:rsid w:val="00D333DB"/>
    <w:rsid w:val="00D76C77"/>
    <w:rsid w:val="00D82FC6"/>
    <w:rsid w:val="00D85396"/>
    <w:rsid w:val="00DD23E8"/>
    <w:rsid w:val="00DF754C"/>
    <w:rsid w:val="00E3714C"/>
    <w:rsid w:val="00E747B1"/>
    <w:rsid w:val="00E8282E"/>
    <w:rsid w:val="00EB0F05"/>
    <w:rsid w:val="00F30C19"/>
    <w:rsid w:val="00F52F03"/>
    <w:rsid w:val="00FB144F"/>
    <w:rsid w:val="00FB28FF"/>
    <w:rsid w:val="00FC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D9A71C0"/>
  <w15:chartTrackingRefBased/>
  <w15:docId w15:val="{7E210BCD-0512-4644-B4EE-194CBB54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rsid w:val="005C0974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097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C0974"/>
  </w:style>
  <w:style w:type="paragraph" w:styleId="CommentSubject">
    <w:name w:val="annotation subject"/>
    <w:basedOn w:val="CommentText"/>
    <w:next w:val="CommentText"/>
    <w:link w:val="CommentSubjectChar"/>
    <w:rsid w:val="005C0974"/>
    <w:rPr>
      <w:b/>
      <w:bCs/>
    </w:rPr>
  </w:style>
  <w:style w:type="character" w:customStyle="1" w:styleId="CommentSubjectChar">
    <w:name w:val="Comment Subject Char"/>
    <w:link w:val="CommentSubject"/>
    <w:rsid w:val="005C0974"/>
    <w:rPr>
      <w:b/>
      <w:bCs/>
    </w:rPr>
  </w:style>
  <w:style w:type="paragraph" w:styleId="BalloonText">
    <w:name w:val="Balloon Text"/>
    <w:basedOn w:val="Normal"/>
    <w:link w:val="BalloonTextChar"/>
    <w:rsid w:val="005C09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9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H&amp;S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3FE1F3BB97A4E96DACF3C26CDEF17" ma:contentTypeVersion="18" ma:contentTypeDescription="Create a new document." ma:contentTypeScope="" ma:versionID="7ccc6b401dc9b5a9b1448d63e38ec07d">
  <xsd:schema xmlns:xsd="http://www.w3.org/2001/XMLSchema" xmlns:xs="http://www.w3.org/2001/XMLSchema" xmlns:p="http://schemas.microsoft.com/office/2006/metadata/properties" xmlns:ns2="257e8dd7-8d98-42eb-b7f2-f610a21fbdd1" xmlns:ns3="8917eea4-07e2-4e52-8208-6a4fde281393" targetNamespace="http://schemas.microsoft.com/office/2006/metadata/properties" ma:root="true" ma:fieldsID="64846e0beb6700b0c39b5346da407de4" ns2:_="" ns3:_="">
    <xsd:import namespace="257e8dd7-8d98-42eb-b7f2-f610a21fbdd1"/>
    <xsd:import namespace="8917eea4-07e2-4e52-8208-6a4fde2813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e8dd7-8d98-42eb-b7f2-f610a21fb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f46d222-2095-4fc2-ac09-28b8301992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7eea4-07e2-4e52-8208-6a4fde2813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32a211-7d08-4259-be9b-889e4ec44f12}" ma:internalName="TaxCatchAll" ma:showField="CatchAllData" ma:web="8917eea4-07e2-4e52-8208-6a4fde2813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7e8dd7-8d98-42eb-b7f2-f610a21fbdd1">
      <Terms xmlns="http://schemas.microsoft.com/office/infopath/2007/PartnerControls"/>
    </lcf76f155ced4ddcb4097134ff3c332f>
    <TaxCatchAll xmlns="8917eea4-07e2-4e52-8208-6a4fde281393" xsi:nil="true"/>
  </documentManagement>
</p:properties>
</file>

<file path=customXml/itemProps1.xml><?xml version="1.0" encoding="utf-8"?>
<ds:datastoreItem xmlns:ds="http://schemas.openxmlformats.org/officeDocument/2006/customXml" ds:itemID="{A8F60545-A77F-415F-91FC-4D38675C7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5F0F4-FDCC-409F-A1F5-A079DC7E5C0C}"/>
</file>

<file path=customXml/itemProps3.xml><?xml version="1.0" encoding="utf-8"?>
<ds:datastoreItem xmlns:ds="http://schemas.openxmlformats.org/officeDocument/2006/customXml" ds:itemID="{1F628F07-1E2F-4902-853B-30DFFF4138C4}">
  <ds:schemaRefs>
    <ds:schemaRef ds:uri="http://schemas.microsoft.com/office/2006/metadata/properties"/>
    <ds:schemaRef ds:uri="http://schemas.microsoft.com/office/infopath/2007/PartnerControls"/>
    <ds:schemaRef ds:uri="257e8dd7-8d98-42eb-b7f2-f610a21fbdd1"/>
    <ds:schemaRef ds:uri="8917eea4-07e2-4e52-8208-6a4fde2813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H&amp;SForm</Template>
  <TotalTime>2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OV7A rev 0314</vt:lpstr>
    </vt:vector>
  </TitlesOfParts>
  <Company>Herts County Council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OV7A rev 0314</dc:title>
  <dc:subject/>
  <dc:creator>Mark Falkingham</dc:creator>
  <cp:keywords/>
  <cp:lastModifiedBy>Pippa Brown</cp:lastModifiedBy>
  <cp:revision>6</cp:revision>
  <cp:lastPrinted>2022-06-29T15:06:00Z</cp:lastPrinted>
  <dcterms:created xsi:type="dcterms:W3CDTF">2025-11-06T13:32:00Z</dcterms:created>
  <dcterms:modified xsi:type="dcterms:W3CDTF">2025-11-06T13:34:00Z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0x0101002763FE1F3BB97A4E96DACF3C26CDEF17</vt:lpwstr>
  </property>
</Properties>
</file>